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9B47" w14:textId="77777777" w:rsidR="00E443DF" w:rsidRDefault="00E443DF" w:rsidP="00077BEA">
      <w:pPr>
        <w:ind w:left="426"/>
      </w:pPr>
    </w:p>
    <w:p w14:paraId="4156AAAB" w14:textId="77777777" w:rsidR="00E55B2F" w:rsidRDefault="00E55B2F" w:rsidP="00077BEA">
      <w:pPr>
        <w:ind w:left="426"/>
      </w:pPr>
    </w:p>
    <w:p w14:paraId="49E63E1D" w14:textId="77777777" w:rsidR="00E55B2F" w:rsidRDefault="00E55B2F" w:rsidP="00077BEA">
      <w:pPr>
        <w:ind w:left="426"/>
      </w:pPr>
    </w:p>
    <w:p w14:paraId="3F30E51E" w14:textId="77777777" w:rsidR="00E55B2F" w:rsidRDefault="00E55B2F" w:rsidP="00077BEA">
      <w:pPr>
        <w:ind w:left="426"/>
      </w:pPr>
    </w:p>
    <w:p w14:paraId="2FF46707" w14:textId="77777777" w:rsidR="00E55B2F" w:rsidRDefault="00E55B2F" w:rsidP="00E55B2F">
      <w:pPr>
        <w:pStyle w:val="Geenafstand"/>
        <w:rPr>
          <w:rFonts w:ascii="Encode Sans" w:hAnsi="Encode Sans"/>
          <w:b/>
          <w:bCs/>
          <w:sz w:val="32"/>
          <w:szCs w:val="32"/>
        </w:rPr>
      </w:pPr>
    </w:p>
    <w:p w14:paraId="6DB4FFDC" w14:textId="77777777" w:rsidR="00E55B2F" w:rsidRDefault="00E55B2F" w:rsidP="00E55B2F">
      <w:pPr>
        <w:pStyle w:val="Geenafstand"/>
        <w:rPr>
          <w:rFonts w:ascii="Encode Sans" w:hAnsi="Encode Sans"/>
          <w:b/>
          <w:bCs/>
          <w:sz w:val="32"/>
          <w:szCs w:val="32"/>
        </w:rPr>
      </w:pPr>
    </w:p>
    <w:p w14:paraId="1EC2E489" w14:textId="53C88BB0" w:rsidR="00E55B2F" w:rsidRPr="00E55B2F" w:rsidRDefault="00E55B2F" w:rsidP="00E55B2F">
      <w:pPr>
        <w:pStyle w:val="Geenafstand"/>
        <w:rPr>
          <w:rFonts w:ascii="Encode Sans" w:hAnsi="Encode Sans"/>
          <w:b/>
          <w:bCs/>
        </w:rPr>
      </w:pPr>
      <w:r>
        <w:rPr>
          <w:rFonts w:ascii="Encode Sans" w:hAnsi="Encode Sans"/>
          <w:b/>
          <w:bCs/>
          <w:sz w:val="32"/>
          <w:szCs w:val="32"/>
        </w:rPr>
        <w:t>P</w:t>
      </w:r>
      <w:r w:rsidRPr="002442CA">
        <w:rPr>
          <w:rFonts w:ascii="Encode Sans" w:hAnsi="Encode Sans"/>
          <w:b/>
          <w:bCs/>
          <w:sz w:val="32"/>
          <w:szCs w:val="32"/>
        </w:rPr>
        <w:t>rotocol ziekte,</w:t>
      </w:r>
    </w:p>
    <w:p w14:paraId="35C61C22" w14:textId="77777777" w:rsidR="00E55B2F" w:rsidRDefault="00E55B2F" w:rsidP="00E55B2F">
      <w:pPr>
        <w:pStyle w:val="Geenafstand"/>
        <w:rPr>
          <w:rFonts w:ascii="Encode Sans" w:hAnsi="Encode Sans"/>
          <w:b/>
          <w:bCs/>
          <w:sz w:val="32"/>
          <w:szCs w:val="32"/>
        </w:rPr>
      </w:pPr>
      <w:r>
        <w:rPr>
          <w:rFonts w:ascii="Encode Sans" w:hAnsi="Encode Sans"/>
          <w:b/>
          <w:bCs/>
          <w:sz w:val="32"/>
          <w:szCs w:val="32"/>
        </w:rPr>
        <w:t xml:space="preserve">verstrekken- en/of gebruik medicatie en </w:t>
      </w:r>
    </w:p>
    <w:p w14:paraId="0C321F51" w14:textId="77777777" w:rsidR="00E55B2F" w:rsidRDefault="00E55B2F" w:rsidP="00E55B2F">
      <w:pPr>
        <w:pStyle w:val="Geenafstand"/>
        <w:rPr>
          <w:rFonts w:ascii="Encode Sans" w:hAnsi="Encode Sans"/>
          <w:b/>
          <w:bCs/>
          <w:sz w:val="32"/>
          <w:szCs w:val="32"/>
        </w:rPr>
      </w:pPr>
      <w:r>
        <w:rPr>
          <w:rFonts w:ascii="Encode Sans" w:hAnsi="Encode Sans"/>
          <w:b/>
          <w:bCs/>
          <w:sz w:val="32"/>
          <w:szCs w:val="32"/>
        </w:rPr>
        <w:t>medisch handelen</w:t>
      </w:r>
    </w:p>
    <w:p w14:paraId="54872358" w14:textId="77777777" w:rsidR="00E55B2F" w:rsidRDefault="00E55B2F" w:rsidP="00E55B2F">
      <w:pPr>
        <w:pStyle w:val="Geenafstand"/>
        <w:rPr>
          <w:rFonts w:ascii="Encode Sans" w:hAnsi="Encode Sans"/>
          <w:b/>
          <w:bCs/>
          <w:sz w:val="32"/>
          <w:szCs w:val="32"/>
        </w:rPr>
      </w:pPr>
    </w:p>
    <w:p w14:paraId="14161246" w14:textId="77777777" w:rsidR="00E55B2F" w:rsidRDefault="00E55B2F" w:rsidP="00E55B2F">
      <w:pPr>
        <w:pStyle w:val="Geenafstand"/>
        <w:rPr>
          <w:rFonts w:ascii="Encode Sans" w:hAnsi="Encode Sans"/>
          <w:b/>
          <w:bCs/>
          <w:sz w:val="32"/>
          <w:szCs w:val="32"/>
        </w:rPr>
      </w:pPr>
    </w:p>
    <w:p w14:paraId="65BB6106" w14:textId="77777777" w:rsidR="00E55B2F" w:rsidRDefault="00E55B2F" w:rsidP="00E55B2F">
      <w:pPr>
        <w:pStyle w:val="Geenafstand"/>
        <w:rPr>
          <w:rFonts w:ascii="Encode Sans" w:hAnsi="Encode Sans"/>
          <w:b/>
          <w:bCs/>
          <w:sz w:val="32"/>
          <w:szCs w:val="32"/>
        </w:rPr>
      </w:pPr>
    </w:p>
    <w:p w14:paraId="130B6F2B" w14:textId="77777777" w:rsidR="00E55B2F" w:rsidRDefault="00E55B2F" w:rsidP="00E55B2F">
      <w:pPr>
        <w:pStyle w:val="Geenafstand"/>
        <w:rPr>
          <w:rFonts w:ascii="Encode Sans" w:hAnsi="Encode Sans"/>
          <w:b/>
          <w:bCs/>
          <w:sz w:val="32"/>
          <w:szCs w:val="32"/>
        </w:rPr>
      </w:pPr>
    </w:p>
    <w:p w14:paraId="7E73089F" w14:textId="77777777" w:rsidR="00E55B2F" w:rsidRDefault="00E55B2F" w:rsidP="00E55B2F">
      <w:pPr>
        <w:pStyle w:val="Geenafstand"/>
        <w:rPr>
          <w:rFonts w:ascii="Encode Sans" w:hAnsi="Encode Sans"/>
          <w:b/>
          <w:bCs/>
          <w:sz w:val="32"/>
          <w:szCs w:val="32"/>
        </w:rPr>
      </w:pPr>
    </w:p>
    <w:p w14:paraId="1B6E6C72" w14:textId="77777777" w:rsidR="00E55B2F" w:rsidRDefault="00E55B2F" w:rsidP="00E55B2F">
      <w:pPr>
        <w:pStyle w:val="Geenafstand"/>
        <w:rPr>
          <w:rFonts w:ascii="Encode Sans" w:hAnsi="Encode Sans"/>
          <w:b/>
          <w:bCs/>
          <w:sz w:val="32"/>
          <w:szCs w:val="32"/>
        </w:rPr>
      </w:pPr>
    </w:p>
    <w:p w14:paraId="039296D7" w14:textId="77777777" w:rsidR="00E55B2F" w:rsidRDefault="00E55B2F" w:rsidP="00E55B2F">
      <w:pPr>
        <w:pStyle w:val="Geenafstand"/>
        <w:rPr>
          <w:rFonts w:ascii="Encode Sans" w:hAnsi="Encode Sans"/>
          <w:b/>
          <w:bCs/>
          <w:sz w:val="32"/>
          <w:szCs w:val="32"/>
        </w:rPr>
      </w:pPr>
    </w:p>
    <w:p w14:paraId="17A1F9FE" w14:textId="77777777" w:rsidR="00E55B2F" w:rsidRDefault="00E55B2F" w:rsidP="00E55B2F">
      <w:pPr>
        <w:pStyle w:val="Geenafstand"/>
        <w:rPr>
          <w:rFonts w:ascii="Encode Sans" w:hAnsi="Encode Sans"/>
          <w:b/>
          <w:bCs/>
          <w:sz w:val="32"/>
          <w:szCs w:val="32"/>
        </w:rPr>
      </w:pPr>
    </w:p>
    <w:p w14:paraId="6FB06DDE" w14:textId="77777777" w:rsidR="00E55B2F" w:rsidRDefault="00E55B2F" w:rsidP="00E55B2F">
      <w:pPr>
        <w:pStyle w:val="Geenafstand"/>
        <w:rPr>
          <w:rFonts w:ascii="Encode Sans" w:hAnsi="Encode Sans"/>
          <w:b/>
          <w:bCs/>
          <w:sz w:val="32"/>
          <w:szCs w:val="32"/>
        </w:rPr>
      </w:pPr>
    </w:p>
    <w:p w14:paraId="1C5819DC" w14:textId="77777777" w:rsidR="00E55B2F" w:rsidRDefault="00E55B2F" w:rsidP="00E55B2F">
      <w:pPr>
        <w:pStyle w:val="Geenafstand"/>
        <w:rPr>
          <w:rFonts w:ascii="Encode Sans" w:hAnsi="Encode Sans"/>
          <w:b/>
          <w:bCs/>
          <w:sz w:val="32"/>
          <w:szCs w:val="32"/>
        </w:rPr>
      </w:pPr>
    </w:p>
    <w:p w14:paraId="38CF0B86" w14:textId="77777777" w:rsidR="00E55B2F" w:rsidRDefault="00E55B2F" w:rsidP="00E55B2F">
      <w:pPr>
        <w:pStyle w:val="Geenafstand"/>
        <w:rPr>
          <w:rFonts w:ascii="Encode Sans" w:hAnsi="Encode Sans"/>
          <w:b/>
          <w:bCs/>
          <w:sz w:val="32"/>
          <w:szCs w:val="32"/>
        </w:rPr>
      </w:pPr>
    </w:p>
    <w:p w14:paraId="02D7E77A" w14:textId="77777777" w:rsidR="00E55B2F" w:rsidRDefault="00E55B2F" w:rsidP="00E55B2F">
      <w:pPr>
        <w:pStyle w:val="Geenafstand"/>
        <w:rPr>
          <w:rFonts w:ascii="Encode Sans" w:hAnsi="Encode Sans"/>
          <w:b/>
          <w:bCs/>
          <w:sz w:val="32"/>
          <w:szCs w:val="32"/>
        </w:rPr>
      </w:pPr>
    </w:p>
    <w:p w14:paraId="08E0703C" w14:textId="77777777" w:rsidR="00E55B2F" w:rsidRDefault="00E55B2F" w:rsidP="00E55B2F">
      <w:pPr>
        <w:pStyle w:val="Geenafstand"/>
        <w:rPr>
          <w:rFonts w:ascii="Encode Sans" w:hAnsi="Encode Sans"/>
          <w:b/>
          <w:bCs/>
          <w:sz w:val="32"/>
          <w:szCs w:val="32"/>
        </w:rPr>
      </w:pPr>
    </w:p>
    <w:p w14:paraId="66DE5850" w14:textId="77777777" w:rsidR="00E55B2F" w:rsidRDefault="00E55B2F" w:rsidP="00E55B2F">
      <w:pPr>
        <w:pStyle w:val="Geenafstand"/>
        <w:rPr>
          <w:rFonts w:ascii="Encode Sans" w:hAnsi="Encode Sans"/>
          <w:b/>
          <w:bCs/>
          <w:sz w:val="32"/>
          <w:szCs w:val="32"/>
        </w:rPr>
      </w:pPr>
    </w:p>
    <w:p w14:paraId="39B1C0FE" w14:textId="77777777" w:rsidR="00E55B2F" w:rsidRDefault="00E55B2F" w:rsidP="00E55B2F">
      <w:pPr>
        <w:pStyle w:val="Geenafstand"/>
        <w:rPr>
          <w:rFonts w:ascii="Encode Sans" w:hAnsi="Encode Sans"/>
          <w:b/>
          <w:bCs/>
          <w:sz w:val="32"/>
          <w:szCs w:val="32"/>
        </w:rPr>
      </w:pPr>
    </w:p>
    <w:p w14:paraId="5040475D" w14:textId="77777777" w:rsidR="00E55B2F" w:rsidRDefault="00E55B2F" w:rsidP="00E55B2F">
      <w:pPr>
        <w:pStyle w:val="Geenafstand"/>
        <w:rPr>
          <w:rFonts w:ascii="Encode Sans" w:hAnsi="Encode Sans"/>
          <w:b/>
          <w:bCs/>
          <w:sz w:val="32"/>
          <w:szCs w:val="32"/>
        </w:rPr>
      </w:pPr>
    </w:p>
    <w:p w14:paraId="60BD6B95" w14:textId="77777777" w:rsidR="00E55B2F" w:rsidRDefault="00E55B2F" w:rsidP="00E55B2F">
      <w:pPr>
        <w:pStyle w:val="Geenafstand"/>
        <w:rPr>
          <w:rFonts w:ascii="Encode Sans" w:hAnsi="Encode Sans"/>
          <w:b/>
          <w:bCs/>
          <w:sz w:val="32"/>
          <w:szCs w:val="32"/>
        </w:rPr>
      </w:pPr>
    </w:p>
    <w:p w14:paraId="569ADB80" w14:textId="77777777" w:rsidR="00E55B2F" w:rsidRDefault="00E55B2F" w:rsidP="00E55B2F">
      <w:pPr>
        <w:pStyle w:val="Geenafstand"/>
        <w:rPr>
          <w:rFonts w:ascii="Encode Sans" w:hAnsi="Encode Sans"/>
          <w:b/>
          <w:bCs/>
          <w:sz w:val="32"/>
          <w:szCs w:val="32"/>
        </w:rPr>
      </w:pPr>
    </w:p>
    <w:p w14:paraId="6ECA3AEE" w14:textId="77777777" w:rsidR="00E55B2F" w:rsidRDefault="00E55B2F" w:rsidP="00E55B2F">
      <w:pPr>
        <w:pStyle w:val="Geenafstand"/>
        <w:rPr>
          <w:rFonts w:ascii="Encode Sans" w:hAnsi="Encode Sans"/>
          <w:b/>
          <w:bCs/>
          <w:sz w:val="32"/>
          <w:szCs w:val="32"/>
        </w:rPr>
      </w:pPr>
    </w:p>
    <w:p w14:paraId="43D4E113" w14:textId="77777777" w:rsidR="00E55B2F" w:rsidRDefault="00E55B2F" w:rsidP="00E55B2F">
      <w:pPr>
        <w:pStyle w:val="Geenafstand"/>
        <w:rPr>
          <w:rFonts w:ascii="Encode Sans" w:hAnsi="Encode Sans"/>
          <w:b/>
          <w:bCs/>
          <w:sz w:val="32"/>
          <w:szCs w:val="32"/>
        </w:rPr>
      </w:pPr>
    </w:p>
    <w:p w14:paraId="1039F5CF" w14:textId="77777777" w:rsidR="00E55B2F" w:rsidRDefault="00E55B2F" w:rsidP="00E55B2F">
      <w:pPr>
        <w:pStyle w:val="Geenafstand"/>
        <w:rPr>
          <w:rFonts w:ascii="Encode Sans" w:hAnsi="Encode Sans"/>
          <w:b/>
          <w:bCs/>
          <w:sz w:val="32"/>
          <w:szCs w:val="32"/>
        </w:rPr>
      </w:pPr>
    </w:p>
    <w:p w14:paraId="4C3BF6AE" w14:textId="77777777" w:rsidR="00E55B2F" w:rsidRDefault="00E55B2F" w:rsidP="00E55B2F">
      <w:pPr>
        <w:pStyle w:val="Geenafstand"/>
        <w:rPr>
          <w:rFonts w:ascii="Encode Sans" w:hAnsi="Encode Sans"/>
          <w:b/>
          <w:bCs/>
          <w:sz w:val="32"/>
          <w:szCs w:val="32"/>
        </w:rPr>
      </w:pPr>
    </w:p>
    <w:p w14:paraId="6943E132" w14:textId="77777777" w:rsidR="00E55B2F" w:rsidRDefault="00E55B2F" w:rsidP="00E55B2F">
      <w:pPr>
        <w:pStyle w:val="Geenafstand"/>
        <w:rPr>
          <w:rFonts w:ascii="Encode Sans" w:hAnsi="Encode Sans"/>
          <w:b/>
          <w:bCs/>
          <w:sz w:val="32"/>
          <w:szCs w:val="32"/>
        </w:rPr>
      </w:pPr>
    </w:p>
    <w:p w14:paraId="19D82E4E" w14:textId="77777777" w:rsidR="00E55B2F" w:rsidRDefault="00E55B2F" w:rsidP="00E55B2F">
      <w:pPr>
        <w:pStyle w:val="Geenafstand"/>
        <w:rPr>
          <w:rFonts w:ascii="Encode Sans" w:hAnsi="Encode Sans"/>
          <w:b/>
          <w:bCs/>
          <w:sz w:val="32"/>
          <w:szCs w:val="32"/>
        </w:rPr>
      </w:pPr>
    </w:p>
    <w:p w14:paraId="48D94D52" w14:textId="77777777" w:rsidR="00E55B2F" w:rsidRDefault="00E55B2F" w:rsidP="00E55B2F">
      <w:pPr>
        <w:pStyle w:val="Geenafstand"/>
        <w:rPr>
          <w:rFonts w:ascii="Encode Sans" w:hAnsi="Encode Sans"/>
          <w:b/>
          <w:bCs/>
          <w:sz w:val="32"/>
          <w:szCs w:val="32"/>
        </w:rPr>
      </w:pPr>
    </w:p>
    <w:p w14:paraId="4165245E" w14:textId="77777777" w:rsidR="00E55B2F" w:rsidRDefault="00E55B2F" w:rsidP="00E55B2F">
      <w:pPr>
        <w:pStyle w:val="Geenafstand"/>
        <w:rPr>
          <w:rFonts w:ascii="Encode Sans" w:hAnsi="Encode Sans"/>
          <w:b/>
          <w:bCs/>
          <w:sz w:val="32"/>
          <w:szCs w:val="32"/>
        </w:rPr>
      </w:pPr>
    </w:p>
    <w:p w14:paraId="0D4EF010" w14:textId="77777777" w:rsidR="00E55B2F" w:rsidRDefault="00E55B2F" w:rsidP="00E55B2F">
      <w:pPr>
        <w:pStyle w:val="Geenafstand"/>
        <w:rPr>
          <w:rFonts w:ascii="Encode Sans" w:hAnsi="Encode Sans"/>
          <w:b/>
          <w:bCs/>
        </w:rPr>
      </w:pPr>
    </w:p>
    <w:p w14:paraId="721CBD51" w14:textId="6241BF1A" w:rsidR="00E55B2F" w:rsidRPr="00E55B2F" w:rsidRDefault="00E55B2F" w:rsidP="00E55B2F">
      <w:pPr>
        <w:pStyle w:val="Geenafstand"/>
        <w:rPr>
          <w:rFonts w:ascii="Encode Sans" w:hAnsi="Encode Sans"/>
          <w:b/>
          <w:bCs/>
          <w:sz w:val="32"/>
          <w:szCs w:val="32"/>
        </w:rPr>
      </w:pPr>
      <w:r>
        <w:rPr>
          <w:rFonts w:ascii="Encode Sans" w:hAnsi="Encode Sans"/>
          <w:b/>
          <w:bCs/>
        </w:rPr>
        <w:t>I</w:t>
      </w:r>
      <w:r w:rsidRPr="0015022C">
        <w:rPr>
          <w:rFonts w:ascii="Encode Sans" w:hAnsi="Encode Sans"/>
          <w:b/>
          <w:bCs/>
        </w:rPr>
        <w:t>nleiding</w:t>
      </w:r>
    </w:p>
    <w:p w14:paraId="5397C3DC" w14:textId="77777777" w:rsidR="00E55B2F" w:rsidRPr="002442CA" w:rsidRDefault="00E55B2F" w:rsidP="00E55B2F">
      <w:pPr>
        <w:pStyle w:val="Geenafstand"/>
        <w:rPr>
          <w:rFonts w:ascii="Encode Sans" w:hAnsi="Encode Sans"/>
        </w:rPr>
      </w:pPr>
      <w:r w:rsidRPr="002442CA">
        <w:rPr>
          <w:rFonts w:ascii="Encode Sans" w:hAnsi="Encode Sans"/>
        </w:rPr>
        <w:t xml:space="preserve">Het protocol </w:t>
      </w:r>
      <w:r>
        <w:rPr>
          <w:rFonts w:ascii="Encode Sans" w:hAnsi="Encode Sans"/>
        </w:rPr>
        <w:t xml:space="preserve">ziekte, verstrekken- en/of gebruik medicatie en medisch handelen </w:t>
      </w:r>
      <w:r w:rsidRPr="002442CA">
        <w:rPr>
          <w:rFonts w:ascii="Encode Sans" w:hAnsi="Encode Sans"/>
        </w:rPr>
        <w:t>bestaat op</w:t>
      </w:r>
      <w:r>
        <w:rPr>
          <w:rFonts w:ascii="Encode Sans" w:hAnsi="Encode Sans"/>
        </w:rPr>
        <w:t xml:space="preserve"> de</w:t>
      </w:r>
      <w:r w:rsidRPr="002442CA">
        <w:rPr>
          <w:rFonts w:ascii="Encode Sans" w:hAnsi="Encode Sans"/>
        </w:rPr>
        <w:t xml:space="preserve"> CSG Prins Maurits uit stappenplannen waarin staat beschreven welke stappen we nemen.</w:t>
      </w:r>
    </w:p>
    <w:p w14:paraId="0041BD72" w14:textId="77777777" w:rsidR="00E55B2F" w:rsidRPr="002442CA" w:rsidRDefault="00E55B2F" w:rsidP="00E55B2F">
      <w:pPr>
        <w:pStyle w:val="Geenafstand"/>
        <w:rPr>
          <w:rFonts w:ascii="Encode Sans" w:hAnsi="Encode Sans"/>
        </w:rPr>
      </w:pPr>
    </w:p>
    <w:p w14:paraId="750D6ED1" w14:textId="77777777" w:rsidR="00E55B2F" w:rsidRPr="002442CA" w:rsidRDefault="00E55B2F" w:rsidP="00E55B2F">
      <w:pPr>
        <w:pStyle w:val="Geenafstand"/>
        <w:rPr>
          <w:rFonts w:ascii="Encode Sans" w:hAnsi="Encode Sans"/>
        </w:rPr>
      </w:pPr>
      <w:r w:rsidRPr="002442CA">
        <w:rPr>
          <w:rFonts w:ascii="Encode Sans" w:hAnsi="Encode Sans"/>
        </w:rPr>
        <w:t>Protocollen</w:t>
      </w:r>
    </w:p>
    <w:p w14:paraId="1F612ECE" w14:textId="77777777" w:rsidR="00E55B2F" w:rsidRPr="002442CA" w:rsidRDefault="00E55B2F" w:rsidP="00E55B2F">
      <w:pPr>
        <w:pStyle w:val="Geenafstand"/>
        <w:rPr>
          <w:rFonts w:ascii="Encode Sans" w:hAnsi="Encode Sans"/>
        </w:rPr>
      </w:pPr>
      <w:r w:rsidRPr="002442CA">
        <w:rPr>
          <w:rFonts w:ascii="Encode Sans" w:hAnsi="Encode Sans"/>
        </w:rPr>
        <w:t>1.</w:t>
      </w:r>
      <w:r w:rsidRPr="002442CA">
        <w:rPr>
          <w:rFonts w:ascii="Encode Sans" w:hAnsi="Encode Sans"/>
        </w:rPr>
        <w:tab/>
        <w:t>Protocol ‘</w:t>
      </w:r>
      <w:r>
        <w:rPr>
          <w:rFonts w:ascii="Encode Sans" w:hAnsi="Encode Sans"/>
        </w:rPr>
        <w:t>ziekte</w:t>
      </w:r>
      <w:r w:rsidRPr="002442CA">
        <w:rPr>
          <w:rFonts w:ascii="Encode Sans" w:hAnsi="Encode Sans"/>
        </w:rPr>
        <w:t>’</w:t>
      </w:r>
    </w:p>
    <w:p w14:paraId="6E4D65D5" w14:textId="77777777" w:rsidR="00E55B2F" w:rsidRPr="002442CA" w:rsidRDefault="00E55B2F" w:rsidP="00E55B2F">
      <w:pPr>
        <w:pStyle w:val="Geenafstand"/>
        <w:rPr>
          <w:rFonts w:ascii="Encode Sans" w:hAnsi="Encode Sans"/>
        </w:rPr>
      </w:pPr>
      <w:r w:rsidRPr="002442CA">
        <w:rPr>
          <w:rFonts w:ascii="Encode Sans" w:hAnsi="Encode Sans"/>
        </w:rPr>
        <w:t>2.</w:t>
      </w:r>
      <w:r w:rsidRPr="002442CA">
        <w:rPr>
          <w:rFonts w:ascii="Encode Sans" w:hAnsi="Encode Sans"/>
        </w:rPr>
        <w:tab/>
        <w:t>Protocol ‘</w:t>
      </w:r>
      <w:r>
        <w:rPr>
          <w:rFonts w:ascii="Encode Sans" w:hAnsi="Encode Sans"/>
        </w:rPr>
        <w:t>verstrekken- en/of gebruik medicatie</w:t>
      </w:r>
      <w:r w:rsidRPr="002442CA">
        <w:rPr>
          <w:rFonts w:ascii="Encode Sans" w:hAnsi="Encode Sans"/>
        </w:rPr>
        <w:t>’</w:t>
      </w:r>
    </w:p>
    <w:p w14:paraId="2A4883C8" w14:textId="77777777" w:rsidR="00E55B2F" w:rsidRPr="002442CA" w:rsidRDefault="00E55B2F" w:rsidP="00E55B2F">
      <w:pPr>
        <w:pStyle w:val="Geenafstand"/>
        <w:rPr>
          <w:rFonts w:ascii="Encode Sans" w:hAnsi="Encode Sans"/>
        </w:rPr>
      </w:pPr>
      <w:r w:rsidRPr="002442CA">
        <w:rPr>
          <w:rFonts w:ascii="Encode Sans" w:hAnsi="Encode Sans"/>
        </w:rPr>
        <w:t>3.</w:t>
      </w:r>
      <w:r w:rsidRPr="002442CA">
        <w:rPr>
          <w:rFonts w:ascii="Encode Sans" w:hAnsi="Encode Sans"/>
        </w:rPr>
        <w:tab/>
        <w:t>Protocol ‘</w:t>
      </w:r>
      <w:r>
        <w:rPr>
          <w:rFonts w:ascii="Encode Sans" w:hAnsi="Encode Sans"/>
        </w:rPr>
        <w:t>medisch handelen’</w:t>
      </w:r>
    </w:p>
    <w:p w14:paraId="3AF45C9C" w14:textId="77777777" w:rsidR="00E55B2F" w:rsidRPr="002442CA" w:rsidRDefault="00E55B2F" w:rsidP="00E55B2F">
      <w:pPr>
        <w:pStyle w:val="Geenafstand"/>
        <w:rPr>
          <w:rFonts w:ascii="Encode Sans" w:hAnsi="Encode Sans"/>
        </w:rPr>
      </w:pPr>
    </w:p>
    <w:p w14:paraId="4B91950D" w14:textId="77777777" w:rsidR="00E55B2F" w:rsidRPr="002442CA" w:rsidRDefault="00E55B2F" w:rsidP="00E55B2F">
      <w:pPr>
        <w:pStyle w:val="Geenafstand"/>
        <w:rPr>
          <w:rFonts w:ascii="Encode Sans" w:hAnsi="Encode Sans"/>
        </w:rPr>
      </w:pPr>
      <w:r w:rsidRPr="002442CA">
        <w:rPr>
          <w:rFonts w:ascii="Encode Sans" w:hAnsi="Encode Sans"/>
        </w:rPr>
        <w:t>Bijlagen</w:t>
      </w:r>
    </w:p>
    <w:p w14:paraId="2B0FFF65" w14:textId="77777777" w:rsidR="00E55B2F" w:rsidRPr="002442CA" w:rsidRDefault="00E55B2F" w:rsidP="00E55B2F">
      <w:pPr>
        <w:pStyle w:val="Geenafstand"/>
        <w:rPr>
          <w:rFonts w:ascii="Encode Sans" w:hAnsi="Encode Sans"/>
        </w:rPr>
      </w:pPr>
      <w:r w:rsidRPr="002442CA">
        <w:rPr>
          <w:rFonts w:ascii="Encode Sans" w:hAnsi="Encode Sans"/>
        </w:rPr>
        <w:t>1.</w:t>
      </w:r>
      <w:r w:rsidRPr="002442CA">
        <w:rPr>
          <w:rFonts w:ascii="Encode Sans" w:hAnsi="Encode Sans"/>
        </w:rPr>
        <w:tab/>
        <w:t>Toestemmingsverklaring ‘verstrekken</w:t>
      </w:r>
      <w:r>
        <w:rPr>
          <w:rFonts w:ascii="Encode Sans" w:hAnsi="Encode Sans"/>
        </w:rPr>
        <w:t>- en of gebruik</w:t>
      </w:r>
      <w:r w:rsidRPr="002442CA">
        <w:rPr>
          <w:rFonts w:ascii="Encode Sans" w:hAnsi="Encode Sans"/>
        </w:rPr>
        <w:t xml:space="preserve"> medicatie’</w:t>
      </w:r>
    </w:p>
    <w:p w14:paraId="1FC5A035" w14:textId="77777777" w:rsidR="00E55B2F" w:rsidRDefault="00E55B2F" w:rsidP="00E55B2F">
      <w:pPr>
        <w:pStyle w:val="Geenafstand"/>
        <w:rPr>
          <w:rFonts w:ascii="Encode Sans" w:hAnsi="Encode Sans"/>
        </w:rPr>
      </w:pPr>
      <w:r w:rsidRPr="002442CA">
        <w:rPr>
          <w:rFonts w:ascii="Encode Sans" w:hAnsi="Encode Sans"/>
        </w:rPr>
        <w:t>2.</w:t>
      </w:r>
      <w:r w:rsidRPr="002442CA">
        <w:rPr>
          <w:rFonts w:ascii="Encode Sans" w:hAnsi="Encode Sans"/>
        </w:rPr>
        <w:tab/>
        <w:t>Toestemmingsverklaring ‘medisch handelen’</w:t>
      </w:r>
    </w:p>
    <w:p w14:paraId="7846441C" w14:textId="77777777" w:rsidR="00E55B2F" w:rsidRDefault="00E55B2F" w:rsidP="00E55B2F">
      <w:pPr>
        <w:pStyle w:val="Geenafstand"/>
        <w:rPr>
          <w:rFonts w:ascii="Encode Sans" w:hAnsi="Encode Sans"/>
        </w:rPr>
      </w:pPr>
    </w:p>
    <w:p w14:paraId="743D99AC" w14:textId="77777777" w:rsidR="00E55B2F" w:rsidRDefault="00E55B2F" w:rsidP="00E55B2F">
      <w:pPr>
        <w:pStyle w:val="Geenafstand"/>
        <w:rPr>
          <w:rFonts w:ascii="Encode Sans" w:hAnsi="Encode Sans"/>
        </w:rPr>
        <w:sectPr w:rsidR="00E55B2F" w:rsidSect="00077BEA">
          <w:headerReference w:type="default" r:id="rId8"/>
          <w:headerReference w:type="first" r:id="rId9"/>
          <w:pgSz w:w="11900" w:h="16840"/>
          <w:pgMar w:top="1418" w:right="1418" w:bottom="1418" w:left="1418" w:header="709" w:footer="709" w:gutter="0"/>
          <w:cols w:space="708"/>
          <w:titlePg/>
          <w:docGrid w:linePitch="360"/>
        </w:sectPr>
      </w:pPr>
    </w:p>
    <w:p w14:paraId="7A3D55C4" w14:textId="7EF2A8E4" w:rsidR="00E55B2F" w:rsidRPr="00E55B2F" w:rsidRDefault="00E55B2F" w:rsidP="00E55B2F">
      <w:pPr>
        <w:pStyle w:val="Geenafstand"/>
        <w:rPr>
          <w:rFonts w:ascii="Encode Sans" w:hAnsi="Encode Sans"/>
          <w:b/>
          <w:bCs/>
          <w:noProof/>
          <w:shd w:val="clear" w:color="auto" w:fill="FFFFFF"/>
        </w:rPr>
      </w:pPr>
      <w:r w:rsidRPr="00E55B2F">
        <w:rPr>
          <w:rFonts w:ascii="Encode Sans" w:hAnsi="Encode Sans"/>
          <w:b/>
          <w:bCs/>
          <w:noProof/>
          <w:shd w:val="clear" w:color="auto" w:fill="FFFFFF"/>
        </w:rPr>
        <w:lastRenderedPageBreak/>
        <w:t>Protocol ziekte</w:t>
      </w:r>
      <w:r>
        <w:rPr>
          <w:noProof/>
        </w:rPr>
        <w:drawing>
          <wp:anchor distT="0" distB="7493" distL="321564" distR="143637" simplePos="0" relativeHeight="251659264" behindDoc="0" locked="0" layoutInCell="1" allowOverlap="1" wp14:anchorId="28ED29C4" wp14:editId="1D346AD2">
            <wp:simplePos x="0" y="0"/>
            <wp:positionH relativeFrom="margin">
              <wp:posOffset>117729</wp:posOffset>
            </wp:positionH>
            <wp:positionV relativeFrom="paragraph">
              <wp:posOffset>307340</wp:posOffset>
            </wp:positionV>
            <wp:extent cx="8852535" cy="3851275"/>
            <wp:effectExtent l="228600" t="0" r="62865" b="34925"/>
            <wp:wrapTopAndBottom/>
            <wp:docPr id="7"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14:paraId="1E102AD4" w14:textId="77777777" w:rsidR="00E55B2F" w:rsidRDefault="00E55B2F" w:rsidP="00E55B2F">
      <w:pPr>
        <w:pStyle w:val="Geenafstand"/>
        <w:rPr>
          <w:rFonts w:ascii="Encode Sans" w:hAnsi="Encode Sans"/>
        </w:rPr>
      </w:pPr>
    </w:p>
    <w:p w14:paraId="6D47CCC5" w14:textId="77777777" w:rsidR="00E55B2F" w:rsidRDefault="00E55B2F" w:rsidP="00E55B2F">
      <w:pPr>
        <w:pStyle w:val="Geenafstand"/>
        <w:rPr>
          <w:rFonts w:ascii="Encode Sans" w:hAnsi="Encode Sans"/>
        </w:rPr>
      </w:pPr>
    </w:p>
    <w:p w14:paraId="7687A5E3" w14:textId="77777777" w:rsidR="00E55B2F" w:rsidRDefault="00E55B2F" w:rsidP="00E55B2F">
      <w:pPr>
        <w:pStyle w:val="Geenafstand"/>
        <w:rPr>
          <w:rFonts w:ascii="Encode Sans" w:hAnsi="Encode Sans"/>
        </w:rPr>
      </w:pPr>
    </w:p>
    <w:p w14:paraId="4CF3ED46" w14:textId="77777777" w:rsidR="00E55B2F" w:rsidRDefault="00E55B2F" w:rsidP="00E55B2F">
      <w:pPr>
        <w:pStyle w:val="Geenafstand"/>
        <w:rPr>
          <w:rFonts w:ascii="Encode Sans" w:hAnsi="Encode Sans"/>
        </w:rPr>
      </w:pPr>
    </w:p>
    <w:p w14:paraId="44E2815A" w14:textId="77777777" w:rsidR="00E55B2F" w:rsidRDefault="00E55B2F" w:rsidP="00E55B2F">
      <w:pPr>
        <w:pStyle w:val="Geenafstand"/>
        <w:rPr>
          <w:rFonts w:ascii="Encode Sans" w:hAnsi="Encode Sans"/>
        </w:rPr>
      </w:pPr>
      <w:r>
        <w:rPr>
          <w:rFonts w:ascii="Encode Sans" w:hAnsi="Encode Sans"/>
        </w:rPr>
        <w:t xml:space="preserve">Let op: </w:t>
      </w:r>
      <w:r>
        <w:rPr>
          <w:rFonts w:ascii="Encode Sans" w:hAnsi="Encode Sans"/>
        </w:rPr>
        <w:tab/>
        <w:t>-Zonder toestemmingsverklaring verstrekken- of gebruik medicatie wordt door school geen medicatie verstrekt.</w:t>
      </w:r>
    </w:p>
    <w:p w14:paraId="40893B41" w14:textId="77777777" w:rsidR="00E55B2F" w:rsidRDefault="00E55B2F" w:rsidP="00E55B2F">
      <w:pPr>
        <w:pStyle w:val="Geenafstand"/>
        <w:rPr>
          <w:rFonts w:ascii="Encode Sans" w:hAnsi="Encode Sans"/>
        </w:rPr>
      </w:pPr>
      <w:r>
        <w:rPr>
          <w:rFonts w:ascii="Encode Sans" w:hAnsi="Encode Sans"/>
        </w:rPr>
        <w:tab/>
      </w:r>
      <w:r>
        <w:rPr>
          <w:rFonts w:ascii="Encode Sans" w:hAnsi="Encode Sans"/>
        </w:rPr>
        <w:tab/>
        <w:t>-Bij twijfel wordt altijd de BHV gebeld.</w:t>
      </w:r>
    </w:p>
    <w:p w14:paraId="6BB2F31E" w14:textId="77777777" w:rsidR="00E55B2F" w:rsidRDefault="00E55B2F" w:rsidP="00E55B2F">
      <w:pPr>
        <w:pStyle w:val="Geenafstand"/>
        <w:rPr>
          <w:rFonts w:ascii="Encode Sans" w:hAnsi="Encode Sans"/>
        </w:rPr>
      </w:pPr>
    </w:p>
    <w:p w14:paraId="4B25C32E" w14:textId="77777777" w:rsidR="00E55B2F" w:rsidRDefault="00E55B2F" w:rsidP="00E55B2F">
      <w:pPr>
        <w:pStyle w:val="Geenafstand"/>
        <w:rPr>
          <w:rFonts w:ascii="Encode Sans" w:hAnsi="Encode Sans"/>
        </w:rPr>
      </w:pPr>
    </w:p>
    <w:p w14:paraId="02BD8A2A" w14:textId="77777777" w:rsidR="00E55B2F" w:rsidRPr="00774A8C" w:rsidRDefault="00E55B2F" w:rsidP="00E55B2F">
      <w:pPr>
        <w:pStyle w:val="Geenafstand"/>
        <w:rPr>
          <w:rFonts w:ascii="Encode Sans" w:hAnsi="Encode Sans"/>
          <w:b/>
          <w:bCs/>
        </w:rPr>
      </w:pPr>
      <w:r w:rsidRPr="00774A8C">
        <w:rPr>
          <w:rFonts w:ascii="Encode Sans" w:hAnsi="Encode Sans"/>
          <w:b/>
          <w:bCs/>
        </w:rPr>
        <w:lastRenderedPageBreak/>
        <w:t>Protocol verstrekken</w:t>
      </w:r>
      <w:r>
        <w:rPr>
          <w:rFonts w:ascii="Encode Sans" w:hAnsi="Encode Sans"/>
          <w:b/>
          <w:bCs/>
        </w:rPr>
        <w:t>- en/of gebruik</w:t>
      </w:r>
      <w:r w:rsidRPr="00774A8C">
        <w:rPr>
          <w:rFonts w:ascii="Encode Sans" w:hAnsi="Encode Sans"/>
          <w:b/>
          <w:bCs/>
        </w:rPr>
        <w:t xml:space="preserve"> medicatie</w:t>
      </w:r>
    </w:p>
    <w:p w14:paraId="3C6A278D" w14:textId="7B37B5D5" w:rsidR="00E55B2F" w:rsidRDefault="00E55B2F" w:rsidP="00E55B2F">
      <w:pPr>
        <w:pStyle w:val="Geenafstand"/>
        <w:rPr>
          <w:rFonts w:ascii="Encode Sans" w:hAnsi="Encode Sans"/>
        </w:rPr>
      </w:pPr>
      <w:r>
        <w:rPr>
          <w:noProof/>
        </w:rPr>
        <w:drawing>
          <wp:anchor distT="0" distB="12573" distL="376428" distR="149352" simplePos="0" relativeHeight="251660288" behindDoc="0" locked="0" layoutInCell="1" allowOverlap="1" wp14:anchorId="062D5FC8" wp14:editId="41FC79C2">
            <wp:simplePos x="0" y="0"/>
            <wp:positionH relativeFrom="margin">
              <wp:align>left</wp:align>
            </wp:positionH>
            <wp:positionV relativeFrom="paragraph">
              <wp:posOffset>255905</wp:posOffset>
            </wp:positionV>
            <wp:extent cx="8877300" cy="3815715"/>
            <wp:effectExtent l="285750" t="0" r="57150" b="13335"/>
            <wp:wrapTopAndBottom/>
            <wp:docPr id="6"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margin">
              <wp14:pctHeight>0</wp14:pctHeight>
            </wp14:sizeRelV>
          </wp:anchor>
        </w:drawing>
      </w:r>
    </w:p>
    <w:p w14:paraId="4F7C3234" w14:textId="77777777" w:rsidR="00E55B2F" w:rsidRDefault="00E55B2F" w:rsidP="00E55B2F">
      <w:pPr>
        <w:pStyle w:val="Geenafstand"/>
        <w:rPr>
          <w:rFonts w:ascii="Encode Sans" w:hAnsi="Encode Sans"/>
        </w:rPr>
      </w:pPr>
    </w:p>
    <w:p w14:paraId="6A9EC789" w14:textId="77777777" w:rsidR="00E55B2F" w:rsidRDefault="00E55B2F" w:rsidP="00E55B2F">
      <w:pPr>
        <w:pStyle w:val="Geenafstand"/>
        <w:rPr>
          <w:rFonts w:ascii="Encode Sans" w:hAnsi="Encode Sans"/>
        </w:rPr>
      </w:pPr>
    </w:p>
    <w:p w14:paraId="6859BA05" w14:textId="77777777" w:rsidR="00E55B2F" w:rsidRDefault="00E55B2F" w:rsidP="00E55B2F">
      <w:pPr>
        <w:pStyle w:val="Geenafstand"/>
        <w:rPr>
          <w:rFonts w:ascii="Encode Sans" w:hAnsi="Encode Sans"/>
        </w:rPr>
      </w:pPr>
    </w:p>
    <w:p w14:paraId="55423732" w14:textId="77777777" w:rsidR="00E55B2F" w:rsidRDefault="00E55B2F" w:rsidP="00E55B2F">
      <w:pPr>
        <w:pStyle w:val="Geenafstand"/>
        <w:rPr>
          <w:rFonts w:ascii="Encode Sans" w:hAnsi="Encode Sans"/>
        </w:rPr>
      </w:pPr>
      <w:r>
        <w:rPr>
          <w:rFonts w:ascii="Encode Sans" w:hAnsi="Encode Sans"/>
        </w:rPr>
        <w:t>*Bij twijfel wordt altijd de BHV gebeld.</w:t>
      </w:r>
    </w:p>
    <w:p w14:paraId="684C49C9" w14:textId="3E85CAA2" w:rsidR="00E55B2F" w:rsidRPr="00774A8C" w:rsidRDefault="00E55B2F" w:rsidP="00E55B2F">
      <w:pPr>
        <w:pStyle w:val="Geenafstand"/>
        <w:rPr>
          <w:rFonts w:ascii="Encode Sans" w:hAnsi="Encode Sans"/>
          <w:b/>
          <w:bCs/>
        </w:rPr>
      </w:pPr>
      <w:r>
        <w:rPr>
          <w:noProof/>
        </w:rPr>
        <w:lastRenderedPageBreak/>
        <w:drawing>
          <wp:anchor distT="0" distB="0" distL="431292" distR="152908" simplePos="0" relativeHeight="251661312" behindDoc="0" locked="0" layoutInCell="1" allowOverlap="1" wp14:anchorId="1ADB0D37" wp14:editId="19F747AF">
            <wp:simplePos x="0" y="0"/>
            <wp:positionH relativeFrom="column">
              <wp:posOffset>62357</wp:posOffset>
            </wp:positionH>
            <wp:positionV relativeFrom="paragraph">
              <wp:posOffset>248920</wp:posOffset>
            </wp:positionV>
            <wp:extent cx="9062720" cy="4453890"/>
            <wp:effectExtent l="304800" t="0" r="81280" b="0"/>
            <wp:wrapTopAndBottom/>
            <wp:docPr id="5"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page">
              <wp14:pctWidth>0</wp14:pctWidth>
            </wp14:sizeRelH>
            <wp14:sizeRelV relativeFrom="margin">
              <wp14:pctHeight>0</wp14:pctHeight>
            </wp14:sizeRelV>
          </wp:anchor>
        </w:drawing>
      </w:r>
      <w:r w:rsidRPr="00774A8C">
        <w:rPr>
          <w:rFonts w:ascii="Encode Sans" w:hAnsi="Encode Sans"/>
          <w:b/>
          <w:bCs/>
        </w:rPr>
        <w:t>Protocol medisch handelen</w:t>
      </w:r>
    </w:p>
    <w:p w14:paraId="51B78EF1" w14:textId="77777777" w:rsidR="00E55B2F" w:rsidRDefault="00E55B2F" w:rsidP="00E55B2F">
      <w:pPr>
        <w:pStyle w:val="Geenafstand"/>
        <w:rPr>
          <w:rFonts w:ascii="Encode Sans" w:hAnsi="Encode Sans"/>
        </w:rPr>
      </w:pPr>
    </w:p>
    <w:p w14:paraId="09F3951C" w14:textId="77777777" w:rsidR="00E55B2F" w:rsidRDefault="00E55B2F" w:rsidP="00E55B2F">
      <w:pPr>
        <w:pStyle w:val="Geenafstand"/>
        <w:rPr>
          <w:rFonts w:ascii="Encode Sans" w:hAnsi="Encode Sans"/>
        </w:rPr>
        <w:sectPr w:rsidR="00E55B2F" w:rsidSect="00E55B2F">
          <w:pgSz w:w="16838" w:h="11906" w:orient="landscape" w:code="9"/>
          <w:pgMar w:top="1418" w:right="1418" w:bottom="1418" w:left="1418" w:header="709" w:footer="709" w:gutter="0"/>
          <w:cols w:space="708"/>
          <w:docGrid w:linePitch="360"/>
        </w:sectPr>
      </w:pPr>
      <w:r>
        <w:rPr>
          <w:rFonts w:ascii="Encode Sans" w:hAnsi="Encode Sans"/>
        </w:rPr>
        <w:t>*Bij ziekte treedt het protocol ziekte in werking</w:t>
      </w:r>
    </w:p>
    <w:p w14:paraId="468C6957" w14:textId="77777777" w:rsidR="00E55B2F" w:rsidRPr="002442CA" w:rsidRDefault="00E55B2F" w:rsidP="00E55B2F">
      <w:pPr>
        <w:pStyle w:val="Geenafstand"/>
        <w:rPr>
          <w:rFonts w:ascii="Encode Sans" w:hAnsi="Encode Sans"/>
        </w:rPr>
      </w:pPr>
    </w:p>
    <w:p w14:paraId="645EC88F" w14:textId="77777777" w:rsidR="00E55B2F" w:rsidRDefault="00E55B2F" w:rsidP="00E55B2F">
      <w:pPr>
        <w:pStyle w:val="Geenafstand"/>
        <w:rPr>
          <w:rFonts w:ascii="Encode Sans" w:hAnsi="Encode Sans"/>
          <w:b/>
          <w:bCs/>
        </w:rPr>
      </w:pPr>
    </w:p>
    <w:p w14:paraId="7DDAB7F6" w14:textId="6BF30048" w:rsidR="00E55B2F" w:rsidRPr="00E55B2F" w:rsidRDefault="00E55B2F" w:rsidP="00E55B2F">
      <w:pPr>
        <w:pStyle w:val="Geenafstand"/>
        <w:rPr>
          <w:rFonts w:ascii="Encode Sans" w:hAnsi="Encode Sans"/>
          <w:b/>
          <w:bCs/>
        </w:rPr>
      </w:pPr>
      <w:r w:rsidRPr="00E55B2F">
        <w:rPr>
          <w:rFonts w:ascii="Encode Sans" w:hAnsi="Encode Sans"/>
          <w:b/>
          <w:bCs/>
        </w:rPr>
        <w:t>Bijlage 1</w:t>
      </w:r>
    </w:p>
    <w:p w14:paraId="4AD063F5" w14:textId="77777777" w:rsidR="00E55B2F" w:rsidRPr="00E55B2F" w:rsidRDefault="00E55B2F" w:rsidP="00E55B2F">
      <w:pPr>
        <w:pStyle w:val="Geenafstand"/>
        <w:rPr>
          <w:rFonts w:ascii="Encode Sans" w:hAnsi="Encode Sans"/>
          <w:b/>
          <w:bCs/>
        </w:rPr>
      </w:pPr>
      <w:r w:rsidRPr="00E55B2F">
        <w:rPr>
          <w:rFonts w:ascii="Encode Sans" w:hAnsi="Encode Sans"/>
          <w:b/>
          <w:bCs/>
        </w:rPr>
        <w:t>Toestemmingsverklaring verstrekken- en/of gebruik medicatie</w:t>
      </w:r>
    </w:p>
    <w:p w14:paraId="37979721"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3680"/>
        <w:gridCol w:w="5374"/>
      </w:tblGrid>
      <w:tr w:rsidR="00E55B2F" w:rsidRPr="00E55B2F" w14:paraId="061B8C30" w14:textId="77777777" w:rsidTr="00086AFA">
        <w:tc>
          <w:tcPr>
            <w:tcW w:w="3681" w:type="dxa"/>
          </w:tcPr>
          <w:p w14:paraId="4D8DA0C2" w14:textId="77777777" w:rsidR="00E55B2F" w:rsidRPr="00E55B2F" w:rsidRDefault="00E55B2F" w:rsidP="00086AFA">
            <w:pPr>
              <w:pStyle w:val="Geenafstand"/>
              <w:rPr>
                <w:rFonts w:ascii="Encode Sans" w:hAnsi="Encode Sans"/>
              </w:rPr>
            </w:pPr>
            <w:r w:rsidRPr="00E55B2F">
              <w:rPr>
                <w:rFonts w:ascii="Encode Sans" w:hAnsi="Encode Sans"/>
              </w:rPr>
              <w:t>Voor- en achternaam leerling</w:t>
            </w:r>
          </w:p>
        </w:tc>
        <w:tc>
          <w:tcPr>
            <w:tcW w:w="5381" w:type="dxa"/>
          </w:tcPr>
          <w:p w14:paraId="4D5D0F2A" w14:textId="77777777" w:rsidR="00E55B2F" w:rsidRPr="00E55B2F" w:rsidRDefault="00E55B2F" w:rsidP="00086AFA">
            <w:pPr>
              <w:pStyle w:val="Geenafstand"/>
              <w:rPr>
                <w:rFonts w:ascii="Encode Sans" w:hAnsi="Encode Sans"/>
              </w:rPr>
            </w:pPr>
          </w:p>
        </w:tc>
      </w:tr>
      <w:tr w:rsidR="00E55B2F" w:rsidRPr="00E55B2F" w14:paraId="7FBFEBD8" w14:textId="77777777" w:rsidTr="00086AFA">
        <w:tc>
          <w:tcPr>
            <w:tcW w:w="3681" w:type="dxa"/>
          </w:tcPr>
          <w:p w14:paraId="69DDBD51" w14:textId="77777777" w:rsidR="00E55B2F" w:rsidRPr="00E55B2F" w:rsidRDefault="00E55B2F" w:rsidP="00086AFA">
            <w:pPr>
              <w:pStyle w:val="Geenafstand"/>
              <w:rPr>
                <w:rFonts w:ascii="Encode Sans" w:hAnsi="Encode Sans"/>
              </w:rPr>
            </w:pPr>
            <w:r w:rsidRPr="00E55B2F">
              <w:rPr>
                <w:rFonts w:ascii="Encode Sans" w:hAnsi="Encode Sans"/>
              </w:rPr>
              <w:t>Geboortedatum</w:t>
            </w:r>
          </w:p>
        </w:tc>
        <w:tc>
          <w:tcPr>
            <w:tcW w:w="5381" w:type="dxa"/>
          </w:tcPr>
          <w:p w14:paraId="7AB4A8E2" w14:textId="77777777" w:rsidR="00E55B2F" w:rsidRPr="00E55B2F" w:rsidRDefault="00E55B2F" w:rsidP="00086AFA">
            <w:pPr>
              <w:pStyle w:val="Geenafstand"/>
              <w:rPr>
                <w:rFonts w:ascii="Encode Sans" w:hAnsi="Encode Sans"/>
              </w:rPr>
            </w:pPr>
          </w:p>
        </w:tc>
      </w:tr>
      <w:tr w:rsidR="00E55B2F" w:rsidRPr="00E55B2F" w14:paraId="1D7C23E5" w14:textId="77777777" w:rsidTr="00086AFA">
        <w:tc>
          <w:tcPr>
            <w:tcW w:w="3681" w:type="dxa"/>
          </w:tcPr>
          <w:p w14:paraId="00C7C684" w14:textId="77777777" w:rsidR="00E55B2F" w:rsidRPr="00E55B2F" w:rsidRDefault="00E55B2F" w:rsidP="00086AFA">
            <w:pPr>
              <w:pStyle w:val="Geenafstand"/>
              <w:rPr>
                <w:rFonts w:ascii="Encode Sans" w:hAnsi="Encode Sans"/>
              </w:rPr>
            </w:pPr>
            <w:r w:rsidRPr="00E55B2F">
              <w:rPr>
                <w:rFonts w:ascii="Encode Sans" w:hAnsi="Encode Sans"/>
              </w:rPr>
              <w:t>Adres</w:t>
            </w:r>
          </w:p>
        </w:tc>
        <w:tc>
          <w:tcPr>
            <w:tcW w:w="5381" w:type="dxa"/>
          </w:tcPr>
          <w:p w14:paraId="0B1771F9" w14:textId="77777777" w:rsidR="00E55B2F" w:rsidRPr="00E55B2F" w:rsidRDefault="00E55B2F" w:rsidP="00086AFA">
            <w:pPr>
              <w:pStyle w:val="Geenafstand"/>
              <w:rPr>
                <w:rFonts w:ascii="Encode Sans" w:hAnsi="Encode Sans"/>
              </w:rPr>
            </w:pPr>
          </w:p>
        </w:tc>
      </w:tr>
      <w:tr w:rsidR="00E55B2F" w:rsidRPr="00E55B2F" w14:paraId="617509BF" w14:textId="77777777" w:rsidTr="00086AFA">
        <w:tc>
          <w:tcPr>
            <w:tcW w:w="3681" w:type="dxa"/>
          </w:tcPr>
          <w:p w14:paraId="3E79BD47" w14:textId="77777777" w:rsidR="00E55B2F" w:rsidRPr="00E55B2F" w:rsidRDefault="00E55B2F" w:rsidP="00086AFA">
            <w:pPr>
              <w:pStyle w:val="Geenafstand"/>
              <w:rPr>
                <w:rFonts w:ascii="Encode Sans" w:hAnsi="Encode Sans"/>
              </w:rPr>
            </w:pPr>
            <w:r w:rsidRPr="00E55B2F">
              <w:rPr>
                <w:rFonts w:ascii="Encode Sans" w:hAnsi="Encode Sans"/>
              </w:rPr>
              <w:t>Postcode en woonplaats</w:t>
            </w:r>
          </w:p>
        </w:tc>
        <w:tc>
          <w:tcPr>
            <w:tcW w:w="5381" w:type="dxa"/>
          </w:tcPr>
          <w:p w14:paraId="5F5F2E03" w14:textId="77777777" w:rsidR="00E55B2F" w:rsidRPr="00E55B2F" w:rsidRDefault="00E55B2F" w:rsidP="00086AFA">
            <w:pPr>
              <w:pStyle w:val="Geenafstand"/>
              <w:rPr>
                <w:rFonts w:ascii="Encode Sans" w:hAnsi="Encode Sans"/>
              </w:rPr>
            </w:pPr>
          </w:p>
        </w:tc>
      </w:tr>
      <w:tr w:rsidR="00E55B2F" w:rsidRPr="00E55B2F" w14:paraId="660ABCB3" w14:textId="77777777" w:rsidTr="00086AFA">
        <w:tc>
          <w:tcPr>
            <w:tcW w:w="3681" w:type="dxa"/>
          </w:tcPr>
          <w:p w14:paraId="6203CA5D" w14:textId="77777777" w:rsidR="00E55B2F" w:rsidRPr="00E55B2F" w:rsidRDefault="00E55B2F" w:rsidP="00086AFA">
            <w:pPr>
              <w:pStyle w:val="Geenafstand"/>
              <w:rPr>
                <w:rFonts w:ascii="Encode Sans" w:hAnsi="Encode Sans"/>
              </w:rPr>
            </w:pPr>
            <w:r w:rsidRPr="00E55B2F">
              <w:rPr>
                <w:rFonts w:ascii="Encode Sans" w:hAnsi="Encode Sans"/>
              </w:rPr>
              <w:t>Burgerservicenummer (BSN)</w:t>
            </w:r>
          </w:p>
        </w:tc>
        <w:tc>
          <w:tcPr>
            <w:tcW w:w="5381" w:type="dxa"/>
          </w:tcPr>
          <w:p w14:paraId="467733CB" w14:textId="77777777" w:rsidR="00E55B2F" w:rsidRPr="00E55B2F" w:rsidRDefault="00E55B2F" w:rsidP="00086AFA">
            <w:pPr>
              <w:pStyle w:val="Geenafstand"/>
              <w:rPr>
                <w:rFonts w:ascii="Encode Sans" w:hAnsi="Encode Sans"/>
              </w:rPr>
            </w:pPr>
          </w:p>
        </w:tc>
      </w:tr>
    </w:tbl>
    <w:p w14:paraId="44F60395"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3679"/>
        <w:gridCol w:w="5375"/>
      </w:tblGrid>
      <w:tr w:rsidR="00E55B2F" w:rsidRPr="00E55B2F" w14:paraId="380354EF" w14:textId="77777777" w:rsidTr="00086AFA">
        <w:tc>
          <w:tcPr>
            <w:tcW w:w="3681" w:type="dxa"/>
          </w:tcPr>
          <w:p w14:paraId="2CF43BD4" w14:textId="77777777" w:rsidR="00E55B2F" w:rsidRPr="00E55B2F" w:rsidRDefault="00E55B2F" w:rsidP="00086AFA">
            <w:pPr>
              <w:pStyle w:val="Geenafstand"/>
              <w:rPr>
                <w:rFonts w:ascii="Encode Sans" w:hAnsi="Encode Sans"/>
              </w:rPr>
            </w:pPr>
            <w:r w:rsidRPr="00E55B2F">
              <w:rPr>
                <w:rFonts w:ascii="Encode Sans" w:hAnsi="Encode Sans"/>
              </w:rPr>
              <w:t>Naam ouder(s)/verzorger(s)</w:t>
            </w:r>
          </w:p>
        </w:tc>
        <w:tc>
          <w:tcPr>
            <w:tcW w:w="5381" w:type="dxa"/>
          </w:tcPr>
          <w:p w14:paraId="30A7FF8B" w14:textId="77777777" w:rsidR="00E55B2F" w:rsidRPr="00E55B2F" w:rsidRDefault="00E55B2F" w:rsidP="00086AFA">
            <w:pPr>
              <w:pStyle w:val="Geenafstand"/>
              <w:rPr>
                <w:rFonts w:ascii="Encode Sans" w:hAnsi="Encode Sans"/>
              </w:rPr>
            </w:pPr>
          </w:p>
        </w:tc>
      </w:tr>
      <w:tr w:rsidR="00E55B2F" w:rsidRPr="00E55B2F" w14:paraId="35FA0C17" w14:textId="77777777" w:rsidTr="00086AFA">
        <w:tc>
          <w:tcPr>
            <w:tcW w:w="3681" w:type="dxa"/>
          </w:tcPr>
          <w:p w14:paraId="72DE1BB4" w14:textId="77777777" w:rsidR="00E55B2F" w:rsidRPr="00E55B2F" w:rsidRDefault="00E55B2F" w:rsidP="00086AFA">
            <w:pPr>
              <w:pStyle w:val="Geenafstand"/>
              <w:rPr>
                <w:rFonts w:ascii="Encode Sans" w:hAnsi="Encode Sans"/>
              </w:rPr>
            </w:pPr>
            <w:r w:rsidRPr="00E55B2F">
              <w:rPr>
                <w:rFonts w:ascii="Encode Sans" w:hAnsi="Encode Sans"/>
              </w:rPr>
              <w:t>E-mail ouder(s)/verzorger(s)</w:t>
            </w:r>
          </w:p>
        </w:tc>
        <w:tc>
          <w:tcPr>
            <w:tcW w:w="5381" w:type="dxa"/>
          </w:tcPr>
          <w:p w14:paraId="4DD9C226" w14:textId="77777777" w:rsidR="00E55B2F" w:rsidRPr="00E55B2F" w:rsidRDefault="00E55B2F" w:rsidP="00086AFA">
            <w:pPr>
              <w:pStyle w:val="Geenafstand"/>
              <w:rPr>
                <w:rFonts w:ascii="Encode Sans" w:hAnsi="Encode Sans"/>
              </w:rPr>
            </w:pPr>
          </w:p>
        </w:tc>
      </w:tr>
      <w:tr w:rsidR="00E55B2F" w:rsidRPr="00E55B2F" w14:paraId="371A3143" w14:textId="77777777" w:rsidTr="00086AFA">
        <w:tc>
          <w:tcPr>
            <w:tcW w:w="3681" w:type="dxa"/>
          </w:tcPr>
          <w:p w14:paraId="54AE917E" w14:textId="77777777" w:rsidR="00E55B2F" w:rsidRPr="00E55B2F" w:rsidRDefault="00E55B2F" w:rsidP="00086AFA">
            <w:pPr>
              <w:pStyle w:val="Geenafstand"/>
              <w:rPr>
                <w:rFonts w:ascii="Encode Sans" w:hAnsi="Encode Sans"/>
              </w:rPr>
            </w:pPr>
            <w:r w:rsidRPr="00E55B2F">
              <w:rPr>
                <w:rFonts w:ascii="Encode Sans" w:hAnsi="Encode Sans"/>
              </w:rPr>
              <w:t>Wie moet(en) gewaarschuwd worden in geval van nood?</w:t>
            </w:r>
          </w:p>
        </w:tc>
        <w:tc>
          <w:tcPr>
            <w:tcW w:w="5381" w:type="dxa"/>
          </w:tcPr>
          <w:p w14:paraId="48105F05" w14:textId="77777777" w:rsidR="00E55B2F" w:rsidRPr="00E55B2F" w:rsidRDefault="00E55B2F" w:rsidP="00086AFA">
            <w:pPr>
              <w:pStyle w:val="Geenafstand"/>
              <w:rPr>
                <w:rFonts w:ascii="Encode Sans" w:hAnsi="Encode Sans"/>
              </w:rPr>
            </w:pPr>
          </w:p>
        </w:tc>
      </w:tr>
      <w:tr w:rsidR="00E55B2F" w:rsidRPr="00E55B2F" w14:paraId="65F4BD54" w14:textId="77777777" w:rsidTr="00086AFA">
        <w:tc>
          <w:tcPr>
            <w:tcW w:w="3681" w:type="dxa"/>
          </w:tcPr>
          <w:p w14:paraId="02E0A724" w14:textId="77777777" w:rsidR="00E55B2F" w:rsidRPr="00E55B2F" w:rsidRDefault="00E55B2F" w:rsidP="00086AFA">
            <w:pPr>
              <w:pStyle w:val="Geenafstand"/>
              <w:rPr>
                <w:rFonts w:ascii="Encode Sans" w:hAnsi="Encode Sans"/>
              </w:rPr>
            </w:pPr>
            <w:r w:rsidRPr="00E55B2F">
              <w:rPr>
                <w:rFonts w:ascii="Encode Sans" w:hAnsi="Encode Sans"/>
              </w:rPr>
              <w:t>Telefoonnummer(s) in geval van nood</w:t>
            </w:r>
          </w:p>
        </w:tc>
        <w:tc>
          <w:tcPr>
            <w:tcW w:w="5381" w:type="dxa"/>
          </w:tcPr>
          <w:p w14:paraId="7F78D4B5" w14:textId="77777777" w:rsidR="00E55B2F" w:rsidRPr="00E55B2F" w:rsidRDefault="00E55B2F" w:rsidP="00086AFA">
            <w:pPr>
              <w:pStyle w:val="Geenafstand"/>
              <w:rPr>
                <w:rFonts w:ascii="Encode Sans" w:hAnsi="Encode Sans"/>
              </w:rPr>
            </w:pPr>
          </w:p>
          <w:p w14:paraId="598532A5" w14:textId="77777777" w:rsidR="00E55B2F" w:rsidRPr="00E55B2F" w:rsidRDefault="00E55B2F" w:rsidP="00086AFA">
            <w:pPr>
              <w:pStyle w:val="Geenafstand"/>
              <w:rPr>
                <w:rFonts w:ascii="Encode Sans" w:hAnsi="Encode Sans"/>
              </w:rPr>
            </w:pPr>
          </w:p>
        </w:tc>
      </w:tr>
      <w:tr w:rsidR="00E55B2F" w:rsidRPr="00E55B2F" w14:paraId="40474F5D" w14:textId="77777777" w:rsidTr="00086AFA">
        <w:tc>
          <w:tcPr>
            <w:tcW w:w="3681" w:type="dxa"/>
          </w:tcPr>
          <w:p w14:paraId="7910341A" w14:textId="77777777" w:rsidR="00E55B2F" w:rsidRPr="00E55B2F" w:rsidRDefault="00E55B2F" w:rsidP="00086AFA">
            <w:pPr>
              <w:pStyle w:val="Geenafstand"/>
              <w:rPr>
                <w:rFonts w:ascii="Encode Sans" w:hAnsi="Encode Sans"/>
              </w:rPr>
            </w:pPr>
            <w:r w:rsidRPr="00E55B2F">
              <w:rPr>
                <w:rFonts w:ascii="Encode Sans" w:hAnsi="Encode Sans"/>
              </w:rPr>
              <w:t>Naam huisarts</w:t>
            </w:r>
          </w:p>
        </w:tc>
        <w:tc>
          <w:tcPr>
            <w:tcW w:w="5381" w:type="dxa"/>
          </w:tcPr>
          <w:p w14:paraId="7DABBB8F" w14:textId="77777777" w:rsidR="00E55B2F" w:rsidRPr="00E55B2F" w:rsidRDefault="00E55B2F" w:rsidP="00086AFA">
            <w:pPr>
              <w:pStyle w:val="Geenafstand"/>
              <w:rPr>
                <w:rFonts w:ascii="Encode Sans" w:hAnsi="Encode Sans"/>
              </w:rPr>
            </w:pPr>
          </w:p>
        </w:tc>
      </w:tr>
      <w:tr w:rsidR="00E55B2F" w:rsidRPr="00E55B2F" w14:paraId="02EA49F3" w14:textId="77777777" w:rsidTr="00086AFA">
        <w:tc>
          <w:tcPr>
            <w:tcW w:w="3681" w:type="dxa"/>
          </w:tcPr>
          <w:p w14:paraId="0ABC8AB7" w14:textId="77777777" w:rsidR="00E55B2F" w:rsidRPr="00E55B2F" w:rsidRDefault="00E55B2F" w:rsidP="00086AFA">
            <w:pPr>
              <w:pStyle w:val="Geenafstand"/>
              <w:rPr>
                <w:rFonts w:ascii="Encode Sans" w:hAnsi="Encode Sans"/>
              </w:rPr>
            </w:pPr>
            <w:r w:rsidRPr="00E55B2F">
              <w:rPr>
                <w:rFonts w:ascii="Encode Sans" w:hAnsi="Encode Sans"/>
              </w:rPr>
              <w:t>Telefoonnummer huisarts</w:t>
            </w:r>
          </w:p>
        </w:tc>
        <w:tc>
          <w:tcPr>
            <w:tcW w:w="5381" w:type="dxa"/>
          </w:tcPr>
          <w:p w14:paraId="7E223F7B" w14:textId="77777777" w:rsidR="00E55B2F" w:rsidRPr="00E55B2F" w:rsidRDefault="00E55B2F" w:rsidP="00086AFA">
            <w:pPr>
              <w:pStyle w:val="Geenafstand"/>
              <w:rPr>
                <w:rFonts w:ascii="Encode Sans" w:hAnsi="Encode Sans"/>
              </w:rPr>
            </w:pPr>
          </w:p>
        </w:tc>
      </w:tr>
      <w:tr w:rsidR="00E55B2F" w:rsidRPr="00E55B2F" w14:paraId="27807883" w14:textId="77777777" w:rsidTr="00086AFA">
        <w:tc>
          <w:tcPr>
            <w:tcW w:w="3681" w:type="dxa"/>
          </w:tcPr>
          <w:p w14:paraId="712390EB" w14:textId="77777777" w:rsidR="00E55B2F" w:rsidRPr="00E55B2F" w:rsidRDefault="00E55B2F" w:rsidP="00086AFA">
            <w:pPr>
              <w:pStyle w:val="Geenafstand"/>
              <w:rPr>
                <w:rFonts w:ascii="Encode Sans" w:hAnsi="Encode Sans"/>
              </w:rPr>
            </w:pPr>
            <w:r w:rsidRPr="00E55B2F">
              <w:rPr>
                <w:rFonts w:ascii="Encode Sans" w:hAnsi="Encode Sans"/>
              </w:rPr>
              <w:t>Naam specialist (indien van toepassing)</w:t>
            </w:r>
          </w:p>
        </w:tc>
        <w:tc>
          <w:tcPr>
            <w:tcW w:w="5381" w:type="dxa"/>
          </w:tcPr>
          <w:p w14:paraId="7C7B7690" w14:textId="77777777" w:rsidR="00E55B2F" w:rsidRPr="00E55B2F" w:rsidRDefault="00E55B2F" w:rsidP="00086AFA">
            <w:pPr>
              <w:pStyle w:val="Geenafstand"/>
              <w:rPr>
                <w:rFonts w:ascii="Encode Sans" w:hAnsi="Encode Sans"/>
              </w:rPr>
            </w:pPr>
          </w:p>
        </w:tc>
      </w:tr>
      <w:tr w:rsidR="00E55B2F" w:rsidRPr="00E55B2F" w14:paraId="7E121249" w14:textId="77777777" w:rsidTr="00086AFA">
        <w:tc>
          <w:tcPr>
            <w:tcW w:w="3681" w:type="dxa"/>
          </w:tcPr>
          <w:p w14:paraId="069BF95C" w14:textId="77777777" w:rsidR="00E55B2F" w:rsidRPr="00E55B2F" w:rsidRDefault="00E55B2F" w:rsidP="00086AFA">
            <w:pPr>
              <w:pStyle w:val="Geenafstand"/>
              <w:rPr>
                <w:rFonts w:ascii="Encode Sans" w:hAnsi="Encode Sans"/>
              </w:rPr>
            </w:pPr>
            <w:r w:rsidRPr="00E55B2F">
              <w:rPr>
                <w:rFonts w:ascii="Encode Sans" w:hAnsi="Encode Sans"/>
              </w:rPr>
              <w:t>Telefoonnummer specialist (indien van toepassing)</w:t>
            </w:r>
          </w:p>
        </w:tc>
        <w:tc>
          <w:tcPr>
            <w:tcW w:w="5381" w:type="dxa"/>
          </w:tcPr>
          <w:p w14:paraId="28B9E1A4" w14:textId="77777777" w:rsidR="00E55B2F" w:rsidRPr="00E55B2F" w:rsidRDefault="00E55B2F" w:rsidP="00086AFA">
            <w:pPr>
              <w:pStyle w:val="Geenafstand"/>
              <w:rPr>
                <w:rFonts w:ascii="Encode Sans" w:hAnsi="Encode Sans"/>
              </w:rPr>
            </w:pPr>
          </w:p>
        </w:tc>
      </w:tr>
    </w:tbl>
    <w:p w14:paraId="16548630"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9054"/>
      </w:tblGrid>
      <w:tr w:rsidR="00E55B2F" w:rsidRPr="00E55B2F" w14:paraId="5A6DA630" w14:textId="77777777" w:rsidTr="00086AFA">
        <w:tc>
          <w:tcPr>
            <w:tcW w:w="9062" w:type="dxa"/>
          </w:tcPr>
          <w:p w14:paraId="43ACA918" w14:textId="77777777" w:rsidR="00E55B2F" w:rsidRPr="00E55B2F" w:rsidRDefault="00E55B2F" w:rsidP="00086AFA">
            <w:pPr>
              <w:pStyle w:val="Geenafstand"/>
              <w:rPr>
                <w:rFonts w:ascii="Encode Sans" w:hAnsi="Encode Sans"/>
              </w:rPr>
            </w:pPr>
            <w:r w:rsidRPr="00E55B2F">
              <w:rPr>
                <w:rFonts w:ascii="Encode Sans" w:hAnsi="Encode Sans"/>
              </w:rPr>
              <w:t>Reden van het gebruik van de medicatie:</w:t>
            </w:r>
          </w:p>
          <w:p w14:paraId="51DFC666" w14:textId="77777777" w:rsidR="00E55B2F" w:rsidRPr="00E55B2F" w:rsidRDefault="00E55B2F" w:rsidP="00086AFA">
            <w:pPr>
              <w:pStyle w:val="Geenafstand"/>
              <w:rPr>
                <w:rFonts w:ascii="Encode Sans" w:hAnsi="Encode Sans"/>
              </w:rPr>
            </w:pPr>
          </w:p>
          <w:p w14:paraId="10CB183D" w14:textId="77777777" w:rsidR="00E55B2F" w:rsidRPr="00E55B2F" w:rsidRDefault="00E55B2F" w:rsidP="00086AFA">
            <w:pPr>
              <w:pStyle w:val="Geenafstand"/>
              <w:rPr>
                <w:rFonts w:ascii="Encode Sans" w:hAnsi="Encode Sans"/>
              </w:rPr>
            </w:pPr>
          </w:p>
        </w:tc>
      </w:tr>
      <w:tr w:rsidR="00E55B2F" w:rsidRPr="00E55B2F" w14:paraId="618E61D7" w14:textId="77777777" w:rsidTr="00086AFA">
        <w:tc>
          <w:tcPr>
            <w:tcW w:w="9062" w:type="dxa"/>
          </w:tcPr>
          <w:p w14:paraId="3B8D6AF6" w14:textId="77777777" w:rsidR="00E55B2F" w:rsidRPr="00E55B2F" w:rsidRDefault="00E55B2F" w:rsidP="00086AFA">
            <w:pPr>
              <w:pStyle w:val="Geenafstand"/>
              <w:rPr>
                <w:rFonts w:ascii="Encode Sans" w:hAnsi="Encode Sans"/>
              </w:rPr>
            </w:pPr>
            <w:r w:rsidRPr="00E55B2F">
              <w:rPr>
                <w:rFonts w:ascii="Encode Sans" w:hAnsi="Encode Sans"/>
              </w:rPr>
              <w:t>Naam/namen van de medicatie:</w:t>
            </w:r>
          </w:p>
          <w:p w14:paraId="3B4D2BF2" w14:textId="77777777" w:rsidR="00E55B2F" w:rsidRPr="00E55B2F" w:rsidRDefault="00E55B2F" w:rsidP="00086AFA">
            <w:pPr>
              <w:pStyle w:val="Geenafstand"/>
              <w:rPr>
                <w:rFonts w:ascii="Encode Sans" w:hAnsi="Encode Sans"/>
              </w:rPr>
            </w:pPr>
          </w:p>
          <w:p w14:paraId="1A9BAED2" w14:textId="77777777" w:rsidR="00E55B2F" w:rsidRPr="00E55B2F" w:rsidRDefault="00E55B2F" w:rsidP="00086AFA">
            <w:pPr>
              <w:pStyle w:val="Geenafstand"/>
              <w:rPr>
                <w:rFonts w:ascii="Encode Sans" w:hAnsi="Encode Sans"/>
              </w:rPr>
            </w:pPr>
          </w:p>
        </w:tc>
      </w:tr>
      <w:tr w:rsidR="00E55B2F" w:rsidRPr="00E55B2F" w14:paraId="3D96AA5D" w14:textId="77777777" w:rsidTr="00086AFA">
        <w:tc>
          <w:tcPr>
            <w:tcW w:w="9062" w:type="dxa"/>
          </w:tcPr>
          <w:p w14:paraId="2E4C4DBF" w14:textId="77777777" w:rsidR="00E55B2F" w:rsidRPr="00E55B2F" w:rsidRDefault="00E55B2F" w:rsidP="00086AFA">
            <w:pPr>
              <w:pStyle w:val="Geenafstand"/>
              <w:rPr>
                <w:rFonts w:ascii="Encode Sans" w:hAnsi="Encode Sans"/>
              </w:rPr>
            </w:pPr>
            <w:r w:rsidRPr="00E55B2F">
              <w:rPr>
                <w:rFonts w:ascii="Encode Sans" w:hAnsi="Encode Sans"/>
              </w:rPr>
              <w:t>Medicatie mag toegediend worden in de volgende situatie(s):</w:t>
            </w:r>
          </w:p>
          <w:p w14:paraId="404F6DA8" w14:textId="77777777" w:rsidR="00E55B2F" w:rsidRPr="00E55B2F" w:rsidRDefault="00E55B2F" w:rsidP="00086AFA">
            <w:pPr>
              <w:pStyle w:val="Geenafstand"/>
              <w:rPr>
                <w:rFonts w:ascii="Encode Sans" w:hAnsi="Encode Sans"/>
              </w:rPr>
            </w:pPr>
            <w:r w:rsidRPr="00E55B2F">
              <w:rPr>
                <w:rFonts w:ascii="Encode Sans" w:hAnsi="Encode Sans"/>
              </w:rPr>
              <w:t>(Indien van toepassing ook tijdstippen benoemen)</w:t>
            </w:r>
          </w:p>
          <w:p w14:paraId="422E94A2" w14:textId="77777777" w:rsidR="00E55B2F" w:rsidRPr="00E55B2F" w:rsidRDefault="00E55B2F" w:rsidP="00086AFA">
            <w:pPr>
              <w:pStyle w:val="Geenafstand"/>
              <w:rPr>
                <w:rFonts w:ascii="Encode Sans" w:hAnsi="Encode Sans"/>
              </w:rPr>
            </w:pPr>
          </w:p>
          <w:p w14:paraId="1008D316" w14:textId="77777777" w:rsidR="00E55B2F" w:rsidRPr="00E55B2F" w:rsidRDefault="00E55B2F" w:rsidP="00086AFA">
            <w:pPr>
              <w:pStyle w:val="Geenafstand"/>
              <w:rPr>
                <w:rFonts w:ascii="Encode Sans" w:hAnsi="Encode Sans"/>
              </w:rPr>
            </w:pPr>
          </w:p>
        </w:tc>
      </w:tr>
      <w:tr w:rsidR="00E55B2F" w:rsidRPr="00E55B2F" w14:paraId="28F83DDB" w14:textId="77777777" w:rsidTr="00086AFA">
        <w:tc>
          <w:tcPr>
            <w:tcW w:w="9062" w:type="dxa"/>
          </w:tcPr>
          <w:p w14:paraId="5812948A" w14:textId="77777777" w:rsidR="00E55B2F" w:rsidRPr="00E55B2F" w:rsidRDefault="00E55B2F" w:rsidP="00086AFA">
            <w:pPr>
              <w:pStyle w:val="Geenafstand"/>
              <w:rPr>
                <w:rFonts w:ascii="Encode Sans" w:hAnsi="Encode Sans"/>
              </w:rPr>
            </w:pPr>
            <w:r w:rsidRPr="00E55B2F">
              <w:rPr>
                <w:rFonts w:ascii="Encode Sans" w:hAnsi="Encode Sans"/>
              </w:rPr>
              <w:t>Dosering van de medicatie:</w:t>
            </w:r>
          </w:p>
          <w:p w14:paraId="5BD95B68" w14:textId="77777777" w:rsidR="00E55B2F" w:rsidRPr="00E55B2F" w:rsidRDefault="00E55B2F" w:rsidP="00086AFA">
            <w:pPr>
              <w:pStyle w:val="Geenafstand"/>
              <w:rPr>
                <w:rFonts w:ascii="Encode Sans" w:hAnsi="Encode Sans"/>
              </w:rPr>
            </w:pPr>
          </w:p>
          <w:p w14:paraId="3C94867D" w14:textId="77777777" w:rsidR="00E55B2F" w:rsidRPr="00E55B2F" w:rsidRDefault="00E55B2F" w:rsidP="00086AFA">
            <w:pPr>
              <w:pStyle w:val="Geenafstand"/>
              <w:rPr>
                <w:rFonts w:ascii="Encode Sans" w:hAnsi="Encode Sans"/>
              </w:rPr>
            </w:pPr>
          </w:p>
        </w:tc>
      </w:tr>
      <w:tr w:rsidR="00E55B2F" w:rsidRPr="00E55B2F" w14:paraId="20D56362" w14:textId="77777777" w:rsidTr="00086AFA">
        <w:tc>
          <w:tcPr>
            <w:tcW w:w="9062" w:type="dxa"/>
          </w:tcPr>
          <w:p w14:paraId="5669C93B" w14:textId="77777777" w:rsidR="00E55B2F" w:rsidRPr="00E55B2F" w:rsidRDefault="00E55B2F" w:rsidP="00086AFA">
            <w:pPr>
              <w:pStyle w:val="Geenafstand"/>
              <w:rPr>
                <w:rFonts w:ascii="Encode Sans" w:hAnsi="Encode Sans"/>
              </w:rPr>
            </w:pPr>
            <w:r w:rsidRPr="00E55B2F">
              <w:rPr>
                <w:rFonts w:ascii="Encode Sans" w:hAnsi="Encode Sans"/>
              </w:rPr>
              <w:t>Wijze van toediening (bijv. tablet, inhalatie, injectie):</w:t>
            </w:r>
          </w:p>
          <w:p w14:paraId="3359D1FF" w14:textId="77777777" w:rsidR="00E55B2F" w:rsidRPr="00E55B2F" w:rsidRDefault="00E55B2F" w:rsidP="00086AFA">
            <w:pPr>
              <w:pStyle w:val="Geenafstand"/>
              <w:rPr>
                <w:rFonts w:ascii="Encode Sans" w:hAnsi="Encode Sans"/>
              </w:rPr>
            </w:pPr>
          </w:p>
          <w:p w14:paraId="17D9FD41" w14:textId="77777777" w:rsidR="00E55B2F" w:rsidRPr="00E55B2F" w:rsidRDefault="00E55B2F" w:rsidP="00086AFA">
            <w:pPr>
              <w:pStyle w:val="Geenafstand"/>
              <w:rPr>
                <w:rFonts w:ascii="Encode Sans" w:hAnsi="Encode Sans"/>
              </w:rPr>
            </w:pPr>
          </w:p>
        </w:tc>
      </w:tr>
      <w:tr w:rsidR="00E55B2F" w:rsidRPr="00E55B2F" w14:paraId="720A6E3A" w14:textId="77777777" w:rsidTr="00086AFA">
        <w:tc>
          <w:tcPr>
            <w:tcW w:w="9062" w:type="dxa"/>
          </w:tcPr>
          <w:p w14:paraId="355265FE" w14:textId="77777777" w:rsidR="00E55B2F" w:rsidRPr="00E55B2F" w:rsidRDefault="00E55B2F" w:rsidP="00086AFA">
            <w:pPr>
              <w:pStyle w:val="Geenafstand"/>
              <w:rPr>
                <w:rFonts w:ascii="Encode Sans" w:hAnsi="Encode Sans"/>
              </w:rPr>
            </w:pPr>
            <w:r w:rsidRPr="00E55B2F">
              <w:rPr>
                <w:rFonts w:ascii="Encode Sans" w:hAnsi="Encode Sans"/>
              </w:rPr>
              <w:t>Mogelijke bijwerkingen:</w:t>
            </w:r>
          </w:p>
          <w:p w14:paraId="351F8E60" w14:textId="77777777" w:rsidR="00E55B2F" w:rsidRPr="00E55B2F" w:rsidRDefault="00E55B2F" w:rsidP="00086AFA">
            <w:pPr>
              <w:pStyle w:val="Geenafstand"/>
              <w:rPr>
                <w:rFonts w:ascii="Encode Sans" w:hAnsi="Encode Sans"/>
              </w:rPr>
            </w:pPr>
          </w:p>
          <w:p w14:paraId="16A5CF32" w14:textId="77777777" w:rsidR="00E55B2F" w:rsidRPr="00E55B2F" w:rsidRDefault="00E55B2F" w:rsidP="00086AFA">
            <w:pPr>
              <w:pStyle w:val="Geenafstand"/>
              <w:rPr>
                <w:rFonts w:ascii="Encode Sans" w:hAnsi="Encode Sans"/>
              </w:rPr>
            </w:pPr>
          </w:p>
        </w:tc>
      </w:tr>
      <w:tr w:rsidR="00E55B2F" w:rsidRPr="00E55B2F" w14:paraId="5CC6F7C0" w14:textId="77777777" w:rsidTr="00086AFA">
        <w:tc>
          <w:tcPr>
            <w:tcW w:w="9062" w:type="dxa"/>
          </w:tcPr>
          <w:p w14:paraId="1533A8B3" w14:textId="77777777" w:rsidR="00E55B2F" w:rsidRPr="00E55B2F" w:rsidRDefault="00E55B2F" w:rsidP="00086AFA">
            <w:pPr>
              <w:pStyle w:val="Geenafstand"/>
              <w:rPr>
                <w:rFonts w:ascii="Encode Sans" w:hAnsi="Encode Sans"/>
              </w:rPr>
            </w:pPr>
            <w:r w:rsidRPr="00E55B2F">
              <w:rPr>
                <w:rFonts w:ascii="Encode Sans" w:hAnsi="Encode Sans"/>
              </w:rPr>
              <w:t>Wat te doen bij bijwerkingen of noodsituaties?</w:t>
            </w:r>
          </w:p>
          <w:p w14:paraId="79DB97CA" w14:textId="77777777" w:rsidR="00E55B2F" w:rsidRPr="00E55B2F" w:rsidRDefault="00E55B2F" w:rsidP="00086AFA">
            <w:pPr>
              <w:pStyle w:val="Geenafstand"/>
              <w:rPr>
                <w:rFonts w:ascii="Encode Sans" w:hAnsi="Encode Sans"/>
              </w:rPr>
            </w:pPr>
          </w:p>
          <w:p w14:paraId="785B2C7F" w14:textId="77777777" w:rsidR="00E55B2F" w:rsidRPr="00E55B2F" w:rsidRDefault="00E55B2F" w:rsidP="00086AFA">
            <w:pPr>
              <w:pStyle w:val="Geenafstand"/>
              <w:rPr>
                <w:rFonts w:ascii="Encode Sans" w:hAnsi="Encode Sans"/>
              </w:rPr>
            </w:pPr>
          </w:p>
        </w:tc>
      </w:tr>
      <w:tr w:rsidR="00E55B2F" w:rsidRPr="00E55B2F" w14:paraId="7671CCA2" w14:textId="77777777" w:rsidTr="00086AFA">
        <w:tc>
          <w:tcPr>
            <w:tcW w:w="9062" w:type="dxa"/>
          </w:tcPr>
          <w:p w14:paraId="581B6514" w14:textId="77777777" w:rsidR="00E55B2F" w:rsidRPr="00E55B2F" w:rsidRDefault="00E55B2F" w:rsidP="00086AFA">
            <w:pPr>
              <w:pStyle w:val="Geenafstand"/>
              <w:rPr>
                <w:rFonts w:ascii="Encode Sans" w:hAnsi="Encode Sans"/>
              </w:rPr>
            </w:pPr>
            <w:r w:rsidRPr="00E55B2F">
              <w:rPr>
                <w:rFonts w:ascii="Encode Sans" w:hAnsi="Encode Sans"/>
              </w:rPr>
              <w:lastRenderedPageBreak/>
              <w:t>Hoe en waar moet de medicatie bewaard worden? (Één van de drie opties kiezen)</w:t>
            </w:r>
          </w:p>
          <w:p w14:paraId="2E01926C" w14:textId="77777777" w:rsidR="00E55B2F" w:rsidRPr="00E55B2F" w:rsidRDefault="00E55B2F" w:rsidP="00086AFA">
            <w:pPr>
              <w:pStyle w:val="Geenafstand"/>
              <w:numPr>
                <w:ilvl w:val="0"/>
                <w:numId w:val="2"/>
              </w:numPr>
              <w:rPr>
                <w:rFonts w:ascii="Encode Sans" w:hAnsi="Encode Sans"/>
              </w:rPr>
            </w:pPr>
            <w:r w:rsidRPr="00E55B2F">
              <w:rPr>
                <w:rFonts w:ascii="Encode Sans" w:hAnsi="Encode Sans"/>
              </w:rPr>
              <w:t>In het voorvakje van de tas.</w:t>
            </w:r>
          </w:p>
          <w:p w14:paraId="0D5B1121" w14:textId="77777777" w:rsidR="00E55B2F" w:rsidRPr="00E55B2F" w:rsidRDefault="00E55B2F" w:rsidP="00086AFA">
            <w:pPr>
              <w:pStyle w:val="Geenafstand"/>
              <w:numPr>
                <w:ilvl w:val="0"/>
                <w:numId w:val="2"/>
              </w:numPr>
              <w:rPr>
                <w:rFonts w:ascii="Encode Sans" w:hAnsi="Encode Sans"/>
              </w:rPr>
            </w:pPr>
            <w:r w:rsidRPr="00E55B2F">
              <w:rPr>
                <w:rFonts w:ascii="Encode Sans" w:hAnsi="Encode Sans"/>
              </w:rPr>
              <w:t>Bij de balie(verzuim)</w:t>
            </w:r>
          </w:p>
          <w:p w14:paraId="79ACD4EF" w14:textId="77777777" w:rsidR="00E55B2F" w:rsidRPr="00E55B2F" w:rsidRDefault="00E55B2F" w:rsidP="00086AFA">
            <w:pPr>
              <w:pStyle w:val="Geenafstand"/>
              <w:numPr>
                <w:ilvl w:val="0"/>
                <w:numId w:val="2"/>
              </w:numPr>
              <w:rPr>
                <w:rFonts w:ascii="Encode Sans" w:hAnsi="Encode Sans"/>
              </w:rPr>
            </w:pPr>
            <w:r w:rsidRPr="00E55B2F">
              <w:rPr>
                <w:rFonts w:ascii="Encode Sans" w:hAnsi="Encode Sans"/>
              </w:rPr>
              <w:t>In de koelkast bij de conciërge</w:t>
            </w:r>
          </w:p>
        </w:tc>
      </w:tr>
      <w:tr w:rsidR="00E55B2F" w:rsidRPr="00E55B2F" w14:paraId="49EC071D" w14:textId="77777777" w:rsidTr="00086AFA">
        <w:tc>
          <w:tcPr>
            <w:tcW w:w="9062" w:type="dxa"/>
          </w:tcPr>
          <w:p w14:paraId="06C44DC7" w14:textId="77777777" w:rsidR="00E55B2F" w:rsidRPr="00E55B2F" w:rsidRDefault="00E55B2F" w:rsidP="00086AFA">
            <w:pPr>
              <w:pStyle w:val="Geenafstand"/>
              <w:rPr>
                <w:rFonts w:ascii="Encode Sans" w:hAnsi="Encode Sans"/>
              </w:rPr>
            </w:pPr>
            <w:r w:rsidRPr="00E55B2F">
              <w:rPr>
                <w:rFonts w:ascii="Encode Sans" w:hAnsi="Encode Sans"/>
              </w:rPr>
              <w:t>Ondergetekenden, leerling en ouder(s)/verzorger(s) van genoemde leerling, verklaren de school toestemming te geven om bovengenoemde medicatie te bewaren en/of toe te dienen, of toezicht te houden op het gebruik ervan door de leerling. Tevens verklaren ondergetekenden de onderstaande voorwaarden gelezen te hebben en hiermee in te stemmen.</w:t>
            </w:r>
          </w:p>
          <w:p w14:paraId="33E88690" w14:textId="77777777" w:rsidR="00E55B2F" w:rsidRPr="00E55B2F" w:rsidRDefault="00E55B2F" w:rsidP="00086AFA">
            <w:pPr>
              <w:pStyle w:val="Geenafstand"/>
              <w:rPr>
                <w:rFonts w:ascii="Encode Sans" w:hAnsi="Encode Sans"/>
              </w:rPr>
            </w:pPr>
          </w:p>
          <w:p w14:paraId="7A7F0FC9" w14:textId="77777777" w:rsidR="00E55B2F" w:rsidRPr="00E55B2F" w:rsidRDefault="00E55B2F" w:rsidP="00086AFA">
            <w:pPr>
              <w:pStyle w:val="Geenafstand"/>
              <w:rPr>
                <w:rFonts w:ascii="Encode Sans" w:hAnsi="Encode Sans"/>
              </w:rPr>
            </w:pPr>
            <w:r w:rsidRPr="00E55B2F">
              <w:rPr>
                <w:rFonts w:ascii="Encode Sans" w:hAnsi="Encode Sans"/>
              </w:rPr>
              <w:t>Datum:                                                                  Plaats:</w:t>
            </w:r>
          </w:p>
          <w:p w14:paraId="778D8B2D" w14:textId="77777777" w:rsidR="00E55B2F" w:rsidRPr="00E55B2F" w:rsidRDefault="00E55B2F" w:rsidP="00086AFA">
            <w:pPr>
              <w:pStyle w:val="Geenafstand"/>
              <w:rPr>
                <w:rFonts w:ascii="Encode Sans" w:hAnsi="Encode Sans"/>
              </w:rPr>
            </w:pPr>
          </w:p>
          <w:p w14:paraId="0C21329D" w14:textId="77777777" w:rsidR="00E55B2F" w:rsidRPr="00E55B2F" w:rsidRDefault="00E55B2F" w:rsidP="00086AFA">
            <w:pPr>
              <w:pStyle w:val="Geenafstand"/>
              <w:rPr>
                <w:rFonts w:ascii="Encode Sans" w:hAnsi="Encode Sans"/>
              </w:rPr>
            </w:pPr>
            <w:r w:rsidRPr="00E55B2F">
              <w:rPr>
                <w:rFonts w:ascii="Encode Sans" w:hAnsi="Encode Sans"/>
              </w:rPr>
              <w:t>Naam leerling:                                                     Handtekening leerling:</w:t>
            </w:r>
          </w:p>
          <w:p w14:paraId="709F6ED9" w14:textId="77777777" w:rsidR="00E55B2F" w:rsidRPr="00E55B2F" w:rsidRDefault="00E55B2F" w:rsidP="00086AFA">
            <w:pPr>
              <w:pStyle w:val="Geenafstand"/>
              <w:rPr>
                <w:rFonts w:ascii="Encode Sans" w:hAnsi="Encode Sans"/>
              </w:rPr>
            </w:pPr>
          </w:p>
          <w:p w14:paraId="2F6C756B" w14:textId="77777777" w:rsidR="00E55B2F" w:rsidRPr="00E55B2F" w:rsidRDefault="00E55B2F" w:rsidP="00086AFA">
            <w:pPr>
              <w:pStyle w:val="Geenafstand"/>
              <w:rPr>
                <w:rFonts w:ascii="Encode Sans" w:hAnsi="Encode Sans"/>
              </w:rPr>
            </w:pPr>
          </w:p>
          <w:p w14:paraId="6EE143A3" w14:textId="77777777" w:rsidR="00E55B2F" w:rsidRPr="00E55B2F" w:rsidRDefault="00E55B2F" w:rsidP="00086AFA">
            <w:pPr>
              <w:pStyle w:val="Geenafstand"/>
              <w:rPr>
                <w:rFonts w:ascii="Encode Sans" w:hAnsi="Encode Sans"/>
              </w:rPr>
            </w:pPr>
            <w:r w:rsidRPr="00E55B2F">
              <w:rPr>
                <w:rFonts w:ascii="Encode Sans" w:hAnsi="Encode Sans"/>
              </w:rPr>
              <w:t>Naam ouder:                                                        Handtekening ouder:</w:t>
            </w:r>
          </w:p>
          <w:p w14:paraId="52ECC624" w14:textId="77777777" w:rsidR="00E55B2F" w:rsidRPr="00E55B2F" w:rsidRDefault="00E55B2F" w:rsidP="00086AFA">
            <w:pPr>
              <w:pStyle w:val="Geenafstand"/>
              <w:rPr>
                <w:rFonts w:ascii="Encode Sans" w:hAnsi="Encode Sans"/>
              </w:rPr>
            </w:pPr>
          </w:p>
          <w:p w14:paraId="607A2BB7" w14:textId="77777777" w:rsidR="00E55B2F" w:rsidRPr="00E55B2F" w:rsidRDefault="00E55B2F" w:rsidP="00086AFA">
            <w:pPr>
              <w:pStyle w:val="Geenafstand"/>
              <w:rPr>
                <w:rFonts w:ascii="Encode Sans" w:hAnsi="Encode Sans"/>
              </w:rPr>
            </w:pPr>
          </w:p>
        </w:tc>
      </w:tr>
    </w:tbl>
    <w:p w14:paraId="7ED9B222"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9054"/>
      </w:tblGrid>
      <w:tr w:rsidR="00E55B2F" w:rsidRPr="00E55B2F" w14:paraId="731A582F" w14:textId="77777777" w:rsidTr="00086AFA">
        <w:tc>
          <w:tcPr>
            <w:tcW w:w="9062" w:type="dxa"/>
          </w:tcPr>
          <w:p w14:paraId="0093B0F3" w14:textId="77777777" w:rsidR="00E55B2F" w:rsidRPr="00E55B2F" w:rsidRDefault="00E55B2F" w:rsidP="00086AFA">
            <w:pPr>
              <w:pStyle w:val="Geenafstand"/>
              <w:rPr>
                <w:rFonts w:ascii="Encode Sans" w:hAnsi="Encode Sans"/>
              </w:rPr>
            </w:pPr>
            <w:r w:rsidRPr="00E55B2F">
              <w:rPr>
                <w:rFonts w:ascii="Encode Sans" w:hAnsi="Encode Sans"/>
              </w:rPr>
              <w:t>Voorwaarden bewaren, verstrekken en toedienen medicatie</w:t>
            </w:r>
          </w:p>
          <w:p w14:paraId="3CF811A6"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Indien er naast het bewaren, verstrekken en toedienen van medicatie ook sprake is van medische handelingen dient ook bijlage 2 ingevuld te worden.</w:t>
            </w:r>
          </w:p>
          <w:p w14:paraId="13C9F010"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Ouder(s)/verzorger(s) en de leerling zijn verantwoordelijk voor het verstrekken van de juiste medicatie aan school en/of het bij zich dragen van de juiste medicatie door de leerling.</w:t>
            </w:r>
          </w:p>
          <w:p w14:paraId="450B6430"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Controle op de vervaldatum van de medicatie valt onder de verantwoordelijkheid van ouder(s)/verzorger(s).</w:t>
            </w:r>
          </w:p>
          <w:p w14:paraId="610F5F20"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De medicatie moet in de originele verpakking met bijsluiter worden aangeleverd.</w:t>
            </w:r>
          </w:p>
          <w:p w14:paraId="25C138BA"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De verstrekte informatie/protocol op dit formulier blijft van toepassing zolang de medicatie ongewijzigd blijft en de leerling op school staat ingeschreven.</w:t>
            </w:r>
          </w:p>
          <w:p w14:paraId="00A9F2D8"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Bij wijzigingen in de medicatie en/of in de gezondheid moet dit formulier met verklaring door ouder(s)/verzorger(s) opnieuw worden ingevuld en aangeleverd.</w:t>
            </w:r>
          </w:p>
          <w:p w14:paraId="12D5EF96"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Wanneer medicatie op school wordt bewaard gebeurt dit op een centrale plaats bij de receptie/verzuim. Gekoelde medicatie ligt in de koelkast bij de conciërge.</w:t>
            </w:r>
          </w:p>
          <w:p w14:paraId="3454F9ED"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School kan niet garanderen dat de medicatie altijd onder de juiste omstandigheden kan worden bewaard (denk aan stroomstoringen e.d.)</w:t>
            </w:r>
          </w:p>
          <w:p w14:paraId="3B04D36D"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De school en haar medewerkers zijn niet aansprakelijk te stellen voor onvoorziene bijwerkingen.</w:t>
            </w:r>
          </w:p>
          <w:p w14:paraId="432FC205"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 xml:space="preserve">Ouder(s)/verzorger(s) zijn verantwoordelijk om bij buitenschoolse activiteiten de verantwoordelijke (docent) aan te schrijven en op de hoogte te brengen van dit formulier met verklaring en om eventueel aanvullende </w:t>
            </w:r>
            <w:r w:rsidRPr="00E55B2F">
              <w:rPr>
                <w:rFonts w:ascii="Encode Sans" w:hAnsi="Encode Sans"/>
              </w:rPr>
              <w:lastRenderedPageBreak/>
              <w:t>afspraken te maken rondom het verstrekken, gebruik en/of toedienen van medicatie tijdens activiteiten buiten school.</w:t>
            </w:r>
          </w:p>
          <w:p w14:paraId="1A330BA4"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Het toedienen van medicatie gebeurt door de leerling zelf of door de bedrijfshulpverlening. Incidenteel kan medicatie ook door een personeelslid worden toegediend. Een personeelslid mag in overleg met de bedrijfshulpverlening het toedienen van medicatie weigeren.</w:t>
            </w:r>
          </w:p>
          <w:p w14:paraId="3352538B"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De bedrijfshulpverlening probeert zich zoveel mogelijk aan de voorgeschreven instructies te houden. Bij een noodsituatie beslist de bedrijfshulpverlening welke (vervolg)stappen worden genomen.</w:t>
            </w:r>
          </w:p>
          <w:p w14:paraId="785BC17A" w14:textId="77777777" w:rsidR="00E55B2F" w:rsidRPr="00E55B2F" w:rsidRDefault="00E55B2F" w:rsidP="00086AFA">
            <w:pPr>
              <w:pStyle w:val="Geenafstand"/>
              <w:numPr>
                <w:ilvl w:val="0"/>
                <w:numId w:val="1"/>
              </w:numPr>
              <w:rPr>
                <w:rFonts w:ascii="Encode Sans" w:hAnsi="Encode Sans"/>
              </w:rPr>
            </w:pPr>
            <w:r w:rsidRPr="00E55B2F">
              <w:rPr>
                <w:rFonts w:ascii="Encode Sans" w:hAnsi="Encode Sans"/>
              </w:rPr>
              <w:t>De school handelt conform de AVG en het eigen medicatiebeleid.</w:t>
            </w:r>
          </w:p>
        </w:tc>
      </w:tr>
    </w:tbl>
    <w:p w14:paraId="54478903" w14:textId="77777777" w:rsidR="00E55B2F" w:rsidRPr="00E55B2F" w:rsidRDefault="00E55B2F" w:rsidP="00E55B2F">
      <w:pPr>
        <w:pStyle w:val="Geenafstand"/>
        <w:rPr>
          <w:rFonts w:ascii="Encode Sans" w:hAnsi="Encode Sans"/>
          <w:b/>
          <w:bCs/>
          <w:sz w:val="32"/>
          <w:szCs w:val="32"/>
        </w:rPr>
      </w:pPr>
    </w:p>
    <w:p w14:paraId="075F95F8" w14:textId="77777777" w:rsidR="00E55B2F" w:rsidRDefault="00E55B2F" w:rsidP="00077BEA">
      <w:pPr>
        <w:ind w:left="426"/>
        <w:rPr>
          <w:rFonts w:ascii="Encode Sans" w:hAnsi="Encode Sans"/>
        </w:rPr>
      </w:pPr>
    </w:p>
    <w:p w14:paraId="52B95D92" w14:textId="77777777" w:rsidR="00E55B2F" w:rsidRDefault="00E55B2F" w:rsidP="00077BEA">
      <w:pPr>
        <w:ind w:left="426"/>
        <w:rPr>
          <w:rFonts w:ascii="Encode Sans" w:hAnsi="Encode Sans"/>
        </w:rPr>
      </w:pPr>
    </w:p>
    <w:p w14:paraId="4E814193" w14:textId="77777777" w:rsidR="00E55B2F" w:rsidRDefault="00E55B2F" w:rsidP="00077BEA">
      <w:pPr>
        <w:ind w:left="426"/>
        <w:rPr>
          <w:rFonts w:ascii="Encode Sans" w:hAnsi="Encode Sans"/>
        </w:rPr>
      </w:pPr>
    </w:p>
    <w:p w14:paraId="335EC52C" w14:textId="77777777" w:rsidR="00E55B2F" w:rsidRDefault="00E55B2F" w:rsidP="00077BEA">
      <w:pPr>
        <w:ind w:left="426"/>
        <w:rPr>
          <w:rFonts w:ascii="Encode Sans" w:hAnsi="Encode Sans"/>
        </w:rPr>
      </w:pPr>
    </w:p>
    <w:p w14:paraId="18BFEE26" w14:textId="77777777" w:rsidR="00E55B2F" w:rsidRDefault="00E55B2F" w:rsidP="00077BEA">
      <w:pPr>
        <w:ind w:left="426"/>
        <w:rPr>
          <w:rFonts w:ascii="Encode Sans" w:hAnsi="Encode Sans"/>
        </w:rPr>
      </w:pPr>
    </w:p>
    <w:p w14:paraId="6373598E" w14:textId="77777777" w:rsidR="00E55B2F" w:rsidRDefault="00E55B2F" w:rsidP="00077BEA">
      <w:pPr>
        <w:ind w:left="426"/>
        <w:rPr>
          <w:rFonts w:ascii="Encode Sans" w:hAnsi="Encode Sans"/>
        </w:rPr>
      </w:pPr>
    </w:p>
    <w:p w14:paraId="2D082143" w14:textId="77777777" w:rsidR="00E55B2F" w:rsidRDefault="00E55B2F" w:rsidP="00077BEA">
      <w:pPr>
        <w:ind w:left="426"/>
        <w:rPr>
          <w:rFonts w:ascii="Encode Sans" w:hAnsi="Encode Sans"/>
        </w:rPr>
      </w:pPr>
    </w:p>
    <w:p w14:paraId="51046A04" w14:textId="77777777" w:rsidR="00E55B2F" w:rsidRDefault="00E55B2F" w:rsidP="00077BEA">
      <w:pPr>
        <w:ind w:left="426"/>
        <w:rPr>
          <w:rFonts w:ascii="Encode Sans" w:hAnsi="Encode Sans"/>
        </w:rPr>
      </w:pPr>
    </w:p>
    <w:p w14:paraId="618CBE03" w14:textId="77777777" w:rsidR="00E55B2F" w:rsidRDefault="00E55B2F" w:rsidP="00077BEA">
      <w:pPr>
        <w:ind w:left="426"/>
        <w:rPr>
          <w:rFonts w:ascii="Encode Sans" w:hAnsi="Encode Sans"/>
        </w:rPr>
      </w:pPr>
    </w:p>
    <w:p w14:paraId="2E1677F7" w14:textId="77777777" w:rsidR="00E55B2F" w:rsidRDefault="00E55B2F" w:rsidP="00077BEA">
      <w:pPr>
        <w:ind w:left="426"/>
        <w:rPr>
          <w:rFonts w:ascii="Encode Sans" w:hAnsi="Encode Sans"/>
        </w:rPr>
      </w:pPr>
    </w:p>
    <w:p w14:paraId="6F7B8281" w14:textId="77777777" w:rsidR="00E55B2F" w:rsidRDefault="00E55B2F" w:rsidP="00077BEA">
      <w:pPr>
        <w:ind w:left="426"/>
        <w:rPr>
          <w:rFonts w:ascii="Encode Sans" w:hAnsi="Encode Sans"/>
        </w:rPr>
      </w:pPr>
    </w:p>
    <w:p w14:paraId="75F52137" w14:textId="77777777" w:rsidR="00E55B2F" w:rsidRDefault="00E55B2F" w:rsidP="00077BEA">
      <w:pPr>
        <w:ind w:left="426"/>
        <w:rPr>
          <w:rFonts w:ascii="Encode Sans" w:hAnsi="Encode Sans"/>
        </w:rPr>
      </w:pPr>
    </w:p>
    <w:p w14:paraId="4D241F38" w14:textId="77777777" w:rsidR="00E55B2F" w:rsidRDefault="00E55B2F" w:rsidP="00077BEA">
      <w:pPr>
        <w:ind w:left="426"/>
        <w:rPr>
          <w:rFonts w:ascii="Encode Sans" w:hAnsi="Encode Sans"/>
        </w:rPr>
      </w:pPr>
    </w:p>
    <w:p w14:paraId="77DF86FE" w14:textId="77777777" w:rsidR="00E55B2F" w:rsidRDefault="00E55B2F" w:rsidP="00077BEA">
      <w:pPr>
        <w:ind w:left="426"/>
        <w:rPr>
          <w:rFonts w:ascii="Encode Sans" w:hAnsi="Encode Sans"/>
        </w:rPr>
      </w:pPr>
    </w:p>
    <w:p w14:paraId="2C1BC6DE" w14:textId="77777777" w:rsidR="00E55B2F" w:rsidRDefault="00E55B2F" w:rsidP="00077BEA">
      <w:pPr>
        <w:ind w:left="426"/>
        <w:rPr>
          <w:rFonts w:ascii="Encode Sans" w:hAnsi="Encode Sans"/>
        </w:rPr>
      </w:pPr>
    </w:p>
    <w:p w14:paraId="2CD8B10C" w14:textId="77777777" w:rsidR="00E55B2F" w:rsidRDefault="00E55B2F" w:rsidP="00077BEA">
      <w:pPr>
        <w:ind w:left="426"/>
        <w:rPr>
          <w:rFonts w:ascii="Encode Sans" w:hAnsi="Encode Sans"/>
        </w:rPr>
      </w:pPr>
    </w:p>
    <w:p w14:paraId="57265363" w14:textId="77777777" w:rsidR="00E55B2F" w:rsidRDefault="00E55B2F" w:rsidP="00077BEA">
      <w:pPr>
        <w:ind w:left="426"/>
        <w:rPr>
          <w:rFonts w:ascii="Encode Sans" w:hAnsi="Encode Sans"/>
        </w:rPr>
      </w:pPr>
    </w:p>
    <w:p w14:paraId="358F8EA3" w14:textId="77777777" w:rsidR="00E55B2F" w:rsidRDefault="00E55B2F" w:rsidP="00077BEA">
      <w:pPr>
        <w:ind w:left="426"/>
        <w:rPr>
          <w:rFonts w:ascii="Encode Sans" w:hAnsi="Encode Sans"/>
        </w:rPr>
      </w:pPr>
    </w:p>
    <w:p w14:paraId="7C3FED4A" w14:textId="77777777" w:rsidR="00E55B2F" w:rsidRDefault="00E55B2F" w:rsidP="00077BEA">
      <w:pPr>
        <w:ind w:left="426"/>
        <w:rPr>
          <w:rFonts w:ascii="Encode Sans" w:hAnsi="Encode Sans"/>
        </w:rPr>
      </w:pPr>
    </w:p>
    <w:p w14:paraId="17312717" w14:textId="77777777" w:rsidR="00E55B2F" w:rsidRPr="00E55B2F" w:rsidRDefault="00E55B2F" w:rsidP="00077BEA">
      <w:pPr>
        <w:ind w:left="426"/>
        <w:rPr>
          <w:rFonts w:ascii="Encode Sans" w:hAnsi="Encode Sans"/>
        </w:rPr>
      </w:pPr>
    </w:p>
    <w:p w14:paraId="6F355E2D" w14:textId="77777777" w:rsidR="00E55B2F" w:rsidRDefault="00E55B2F" w:rsidP="00E55B2F">
      <w:pPr>
        <w:pStyle w:val="Geenafstand"/>
        <w:rPr>
          <w:rFonts w:ascii="Encode Sans" w:hAnsi="Encode Sans"/>
          <w:b/>
          <w:bCs/>
        </w:rPr>
      </w:pPr>
    </w:p>
    <w:p w14:paraId="36B53F14" w14:textId="77777777" w:rsidR="00E55B2F" w:rsidRDefault="00E55B2F" w:rsidP="00E55B2F">
      <w:pPr>
        <w:pStyle w:val="Geenafstand"/>
        <w:rPr>
          <w:rFonts w:ascii="Encode Sans" w:hAnsi="Encode Sans"/>
          <w:b/>
          <w:bCs/>
        </w:rPr>
      </w:pPr>
    </w:p>
    <w:p w14:paraId="6E4650F2" w14:textId="6D6AD689" w:rsidR="00E55B2F" w:rsidRPr="00E55B2F" w:rsidRDefault="00E55B2F" w:rsidP="00E55B2F">
      <w:pPr>
        <w:pStyle w:val="Geenafstand"/>
        <w:rPr>
          <w:rFonts w:ascii="Encode Sans" w:hAnsi="Encode Sans"/>
          <w:b/>
          <w:bCs/>
        </w:rPr>
      </w:pPr>
      <w:r w:rsidRPr="00E55B2F">
        <w:rPr>
          <w:rFonts w:ascii="Encode Sans" w:hAnsi="Encode Sans"/>
          <w:b/>
          <w:bCs/>
        </w:rPr>
        <w:t>Bijlage 2</w:t>
      </w:r>
    </w:p>
    <w:p w14:paraId="1A9C55EB" w14:textId="77777777" w:rsidR="00E55B2F" w:rsidRPr="00E55B2F" w:rsidRDefault="00E55B2F" w:rsidP="00E55B2F">
      <w:pPr>
        <w:pStyle w:val="Geenafstand"/>
        <w:rPr>
          <w:rFonts w:ascii="Encode Sans" w:hAnsi="Encode Sans"/>
          <w:b/>
          <w:bCs/>
        </w:rPr>
      </w:pPr>
      <w:r w:rsidRPr="00E55B2F">
        <w:rPr>
          <w:rFonts w:ascii="Encode Sans" w:hAnsi="Encode Sans"/>
          <w:b/>
          <w:bCs/>
        </w:rPr>
        <w:t>Toestemmingsverklaring medisch handelen</w:t>
      </w:r>
    </w:p>
    <w:p w14:paraId="7A98D18A"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3680"/>
        <w:gridCol w:w="5374"/>
      </w:tblGrid>
      <w:tr w:rsidR="00E55B2F" w:rsidRPr="00E55B2F" w14:paraId="44F34DFD" w14:textId="77777777" w:rsidTr="00086AFA">
        <w:tc>
          <w:tcPr>
            <w:tcW w:w="3681" w:type="dxa"/>
          </w:tcPr>
          <w:p w14:paraId="53AB8BAD" w14:textId="77777777" w:rsidR="00E55B2F" w:rsidRPr="00E55B2F" w:rsidRDefault="00E55B2F" w:rsidP="00086AFA">
            <w:pPr>
              <w:pStyle w:val="Geenafstand"/>
              <w:rPr>
                <w:rFonts w:ascii="Encode Sans" w:hAnsi="Encode Sans"/>
              </w:rPr>
            </w:pPr>
            <w:r w:rsidRPr="00E55B2F">
              <w:rPr>
                <w:rFonts w:ascii="Encode Sans" w:hAnsi="Encode Sans"/>
              </w:rPr>
              <w:t>Voor- en achternaam leerling</w:t>
            </w:r>
          </w:p>
        </w:tc>
        <w:tc>
          <w:tcPr>
            <w:tcW w:w="5381" w:type="dxa"/>
          </w:tcPr>
          <w:p w14:paraId="771A3F17" w14:textId="77777777" w:rsidR="00E55B2F" w:rsidRPr="00E55B2F" w:rsidRDefault="00E55B2F" w:rsidP="00086AFA">
            <w:pPr>
              <w:pStyle w:val="Geenafstand"/>
              <w:rPr>
                <w:rFonts w:ascii="Encode Sans" w:hAnsi="Encode Sans"/>
              </w:rPr>
            </w:pPr>
          </w:p>
        </w:tc>
      </w:tr>
      <w:tr w:rsidR="00E55B2F" w:rsidRPr="00E55B2F" w14:paraId="1213CEB3" w14:textId="77777777" w:rsidTr="00086AFA">
        <w:tc>
          <w:tcPr>
            <w:tcW w:w="3681" w:type="dxa"/>
          </w:tcPr>
          <w:p w14:paraId="4503CDD5" w14:textId="77777777" w:rsidR="00E55B2F" w:rsidRPr="00E55B2F" w:rsidRDefault="00E55B2F" w:rsidP="00086AFA">
            <w:pPr>
              <w:pStyle w:val="Geenafstand"/>
              <w:rPr>
                <w:rFonts w:ascii="Encode Sans" w:hAnsi="Encode Sans"/>
              </w:rPr>
            </w:pPr>
            <w:r w:rsidRPr="00E55B2F">
              <w:rPr>
                <w:rFonts w:ascii="Encode Sans" w:hAnsi="Encode Sans"/>
              </w:rPr>
              <w:t>Geboortedatum</w:t>
            </w:r>
          </w:p>
        </w:tc>
        <w:tc>
          <w:tcPr>
            <w:tcW w:w="5381" w:type="dxa"/>
          </w:tcPr>
          <w:p w14:paraId="3DFC45F0" w14:textId="77777777" w:rsidR="00E55B2F" w:rsidRPr="00E55B2F" w:rsidRDefault="00E55B2F" w:rsidP="00086AFA">
            <w:pPr>
              <w:pStyle w:val="Geenafstand"/>
              <w:rPr>
                <w:rFonts w:ascii="Encode Sans" w:hAnsi="Encode Sans"/>
              </w:rPr>
            </w:pPr>
          </w:p>
        </w:tc>
      </w:tr>
      <w:tr w:rsidR="00E55B2F" w:rsidRPr="00E55B2F" w14:paraId="0602496D" w14:textId="77777777" w:rsidTr="00086AFA">
        <w:tc>
          <w:tcPr>
            <w:tcW w:w="3681" w:type="dxa"/>
          </w:tcPr>
          <w:p w14:paraId="1CED5995" w14:textId="77777777" w:rsidR="00E55B2F" w:rsidRPr="00E55B2F" w:rsidRDefault="00E55B2F" w:rsidP="00086AFA">
            <w:pPr>
              <w:pStyle w:val="Geenafstand"/>
              <w:rPr>
                <w:rFonts w:ascii="Encode Sans" w:hAnsi="Encode Sans"/>
              </w:rPr>
            </w:pPr>
            <w:r w:rsidRPr="00E55B2F">
              <w:rPr>
                <w:rFonts w:ascii="Encode Sans" w:hAnsi="Encode Sans"/>
              </w:rPr>
              <w:t>Adres</w:t>
            </w:r>
          </w:p>
        </w:tc>
        <w:tc>
          <w:tcPr>
            <w:tcW w:w="5381" w:type="dxa"/>
          </w:tcPr>
          <w:p w14:paraId="58927794" w14:textId="77777777" w:rsidR="00E55B2F" w:rsidRPr="00E55B2F" w:rsidRDefault="00E55B2F" w:rsidP="00086AFA">
            <w:pPr>
              <w:pStyle w:val="Geenafstand"/>
              <w:rPr>
                <w:rFonts w:ascii="Encode Sans" w:hAnsi="Encode Sans"/>
              </w:rPr>
            </w:pPr>
          </w:p>
        </w:tc>
      </w:tr>
      <w:tr w:rsidR="00E55B2F" w:rsidRPr="00E55B2F" w14:paraId="0E232315" w14:textId="77777777" w:rsidTr="00086AFA">
        <w:tc>
          <w:tcPr>
            <w:tcW w:w="3681" w:type="dxa"/>
          </w:tcPr>
          <w:p w14:paraId="20C79A37" w14:textId="77777777" w:rsidR="00E55B2F" w:rsidRPr="00E55B2F" w:rsidRDefault="00E55B2F" w:rsidP="00086AFA">
            <w:pPr>
              <w:pStyle w:val="Geenafstand"/>
              <w:rPr>
                <w:rFonts w:ascii="Encode Sans" w:hAnsi="Encode Sans"/>
              </w:rPr>
            </w:pPr>
            <w:r w:rsidRPr="00E55B2F">
              <w:rPr>
                <w:rFonts w:ascii="Encode Sans" w:hAnsi="Encode Sans"/>
              </w:rPr>
              <w:t>Postcode en woonplaats</w:t>
            </w:r>
          </w:p>
        </w:tc>
        <w:tc>
          <w:tcPr>
            <w:tcW w:w="5381" w:type="dxa"/>
          </w:tcPr>
          <w:p w14:paraId="2473EBA0" w14:textId="77777777" w:rsidR="00E55B2F" w:rsidRPr="00E55B2F" w:rsidRDefault="00E55B2F" w:rsidP="00086AFA">
            <w:pPr>
              <w:pStyle w:val="Geenafstand"/>
              <w:rPr>
                <w:rFonts w:ascii="Encode Sans" w:hAnsi="Encode Sans"/>
              </w:rPr>
            </w:pPr>
          </w:p>
        </w:tc>
      </w:tr>
      <w:tr w:rsidR="00E55B2F" w:rsidRPr="00E55B2F" w14:paraId="7710C783" w14:textId="77777777" w:rsidTr="00086AFA">
        <w:tc>
          <w:tcPr>
            <w:tcW w:w="3681" w:type="dxa"/>
          </w:tcPr>
          <w:p w14:paraId="75059AD1" w14:textId="77777777" w:rsidR="00E55B2F" w:rsidRPr="00E55B2F" w:rsidRDefault="00E55B2F" w:rsidP="00086AFA">
            <w:pPr>
              <w:pStyle w:val="Geenafstand"/>
              <w:rPr>
                <w:rFonts w:ascii="Encode Sans" w:hAnsi="Encode Sans"/>
              </w:rPr>
            </w:pPr>
            <w:r w:rsidRPr="00E55B2F">
              <w:rPr>
                <w:rFonts w:ascii="Encode Sans" w:hAnsi="Encode Sans"/>
              </w:rPr>
              <w:t>Burgerservicenummer (BSN)</w:t>
            </w:r>
          </w:p>
        </w:tc>
        <w:tc>
          <w:tcPr>
            <w:tcW w:w="5381" w:type="dxa"/>
          </w:tcPr>
          <w:p w14:paraId="73113AFC" w14:textId="77777777" w:rsidR="00E55B2F" w:rsidRPr="00E55B2F" w:rsidRDefault="00E55B2F" w:rsidP="00086AFA">
            <w:pPr>
              <w:pStyle w:val="Geenafstand"/>
              <w:rPr>
                <w:rFonts w:ascii="Encode Sans" w:hAnsi="Encode Sans"/>
              </w:rPr>
            </w:pPr>
          </w:p>
        </w:tc>
      </w:tr>
    </w:tbl>
    <w:p w14:paraId="59C2D111"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3679"/>
        <w:gridCol w:w="5375"/>
      </w:tblGrid>
      <w:tr w:rsidR="00E55B2F" w:rsidRPr="00E55B2F" w14:paraId="3945F26F" w14:textId="77777777" w:rsidTr="00086AFA">
        <w:tc>
          <w:tcPr>
            <w:tcW w:w="3681" w:type="dxa"/>
          </w:tcPr>
          <w:p w14:paraId="21DB6958" w14:textId="77777777" w:rsidR="00E55B2F" w:rsidRPr="00E55B2F" w:rsidRDefault="00E55B2F" w:rsidP="00086AFA">
            <w:pPr>
              <w:pStyle w:val="Geenafstand"/>
              <w:rPr>
                <w:rFonts w:ascii="Encode Sans" w:hAnsi="Encode Sans"/>
              </w:rPr>
            </w:pPr>
            <w:r w:rsidRPr="00E55B2F">
              <w:rPr>
                <w:rFonts w:ascii="Encode Sans" w:hAnsi="Encode Sans"/>
              </w:rPr>
              <w:t>Naam ouder(s)/verzorger(s)</w:t>
            </w:r>
          </w:p>
        </w:tc>
        <w:tc>
          <w:tcPr>
            <w:tcW w:w="5381" w:type="dxa"/>
          </w:tcPr>
          <w:p w14:paraId="79652B95" w14:textId="77777777" w:rsidR="00E55B2F" w:rsidRPr="00E55B2F" w:rsidRDefault="00E55B2F" w:rsidP="00086AFA">
            <w:pPr>
              <w:pStyle w:val="Geenafstand"/>
              <w:rPr>
                <w:rFonts w:ascii="Encode Sans" w:hAnsi="Encode Sans"/>
              </w:rPr>
            </w:pPr>
          </w:p>
        </w:tc>
      </w:tr>
      <w:tr w:rsidR="00E55B2F" w:rsidRPr="00E55B2F" w14:paraId="6C670BB7" w14:textId="77777777" w:rsidTr="00086AFA">
        <w:tc>
          <w:tcPr>
            <w:tcW w:w="3681" w:type="dxa"/>
          </w:tcPr>
          <w:p w14:paraId="4B72572D" w14:textId="77777777" w:rsidR="00E55B2F" w:rsidRPr="00E55B2F" w:rsidRDefault="00E55B2F" w:rsidP="00086AFA">
            <w:pPr>
              <w:pStyle w:val="Geenafstand"/>
              <w:rPr>
                <w:rFonts w:ascii="Encode Sans" w:hAnsi="Encode Sans"/>
              </w:rPr>
            </w:pPr>
            <w:r w:rsidRPr="00E55B2F">
              <w:rPr>
                <w:rFonts w:ascii="Encode Sans" w:hAnsi="Encode Sans"/>
              </w:rPr>
              <w:t>E-mail ouder(s)/verzorger(s)</w:t>
            </w:r>
          </w:p>
        </w:tc>
        <w:tc>
          <w:tcPr>
            <w:tcW w:w="5381" w:type="dxa"/>
          </w:tcPr>
          <w:p w14:paraId="7C8744CB" w14:textId="77777777" w:rsidR="00E55B2F" w:rsidRPr="00E55B2F" w:rsidRDefault="00E55B2F" w:rsidP="00086AFA">
            <w:pPr>
              <w:pStyle w:val="Geenafstand"/>
              <w:rPr>
                <w:rFonts w:ascii="Encode Sans" w:hAnsi="Encode Sans"/>
              </w:rPr>
            </w:pPr>
          </w:p>
        </w:tc>
      </w:tr>
      <w:tr w:rsidR="00E55B2F" w:rsidRPr="00E55B2F" w14:paraId="323C665D" w14:textId="77777777" w:rsidTr="00086AFA">
        <w:tc>
          <w:tcPr>
            <w:tcW w:w="3681" w:type="dxa"/>
          </w:tcPr>
          <w:p w14:paraId="483961F1" w14:textId="77777777" w:rsidR="00E55B2F" w:rsidRPr="00E55B2F" w:rsidRDefault="00E55B2F" w:rsidP="00086AFA">
            <w:pPr>
              <w:pStyle w:val="Geenafstand"/>
              <w:rPr>
                <w:rFonts w:ascii="Encode Sans" w:hAnsi="Encode Sans"/>
              </w:rPr>
            </w:pPr>
            <w:r w:rsidRPr="00E55B2F">
              <w:rPr>
                <w:rFonts w:ascii="Encode Sans" w:hAnsi="Encode Sans"/>
              </w:rPr>
              <w:t>Wie moet(en) gewaarschuwd worden in geval van nood?</w:t>
            </w:r>
          </w:p>
        </w:tc>
        <w:tc>
          <w:tcPr>
            <w:tcW w:w="5381" w:type="dxa"/>
          </w:tcPr>
          <w:p w14:paraId="5C6F3B22" w14:textId="77777777" w:rsidR="00E55B2F" w:rsidRPr="00E55B2F" w:rsidRDefault="00E55B2F" w:rsidP="00086AFA">
            <w:pPr>
              <w:pStyle w:val="Geenafstand"/>
              <w:rPr>
                <w:rFonts w:ascii="Encode Sans" w:hAnsi="Encode Sans"/>
              </w:rPr>
            </w:pPr>
          </w:p>
        </w:tc>
      </w:tr>
      <w:tr w:rsidR="00E55B2F" w:rsidRPr="00E55B2F" w14:paraId="0EB46B2A" w14:textId="77777777" w:rsidTr="00086AFA">
        <w:tc>
          <w:tcPr>
            <w:tcW w:w="3681" w:type="dxa"/>
          </w:tcPr>
          <w:p w14:paraId="522FBD8C" w14:textId="77777777" w:rsidR="00E55B2F" w:rsidRPr="00E55B2F" w:rsidRDefault="00E55B2F" w:rsidP="00086AFA">
            <w:pPr>
              <w:pStyle w:val="Geenafstand"/>
              <w:rPr>
                <w:rFonts w:ascii="Encode Sans" w:hAnsi="Encode Sans"/>
              </w:rPr>
            </w:pPr>
            <w:r w:rsidRPr="00E55B2F">
              <w:rPr>
                <w:rFonts w:ascii="Encode Sans" w:hAnsi="Encode Sans"/>
              </w:rPr>
              <w:t>Telefoonnummer(s) in geval van nood</w:t>
            </w:r>
          </w:p>
        </w:tc>
        <w:tc>
          <w:tcPr>
            <w:tcW w:w="5381" w:type="dxa"/>
          </w:tcPr>
          <w:p w14:paraId="0C8793CE" w14:textId="77777777" w:rsidR="00E55B2F" w:rsidRPr="00E55B2F" w:rsidRDefault="00E55B2F" w:rsidP="00086AFA">
            <w:pPr>
              <w:pStyle w:val="Geenafstand"/>
              <w:rPr>
                <w:rFonts w:ascii="Encode Sans" w:hAnsi="Encode Sans"/>
              </w:rPr>
            </w:pPr>
          </w:p>
          <w:p w14:paraId="483E078C" w14:textId="77777777" w:rsidR="00E55B2F" w:rsidRPr="00E55B2F" w:rsidRDefault="00E55B2F" w:rsidP="00086AFA">
            <w:pPr>
              <w:pStyle w:val="Geenafstand"/>
              <w:rPr>
                <w:rFonts w:ascii="Encode Sans" w:hAnsi="Encode Sans"/>
              </w:rPr>
            </w:pPr>
          </w:p>
        </w:tc>
      </w:tr>
      <w:tr w:rsidR="00E55B2F" w:rsidRPr="00E55B2F" w14:paraId="479BE11F" w14:textId="77777777" w:rsidTr="00086AFA">
        <w:tc>
          <w:tcPr>
            <w:tcW w:w="3681" w:type="dxa"/>
          </w:tcPr>
          <w:p w14:paraId="3A7FF3EA" w14:textId="77777777" w:rsidR="00E55B2F" w:rsidRPr="00E55B2F" w:rsidRDefault="00E55B2F" w:rsidP="00086AFA">
            <w:pPr>
              <w:pStyle w:val="Geenafstand"/>
              <w:rPr>
                <w:rFonts w:ascii="Encode Sans" w:hAnsi="Encode Sans"/>
              </w:rPr>
            </w:pPr>
            <w:r w:rsidRPr="00E55B2F">
              <w:rPr>
                <w:rFonts w:ascii="Encode Sans" w:hAnsi="Encode Sans"/>
              </w:rPr>
              <w:t>Naam huisarts</w:t>
            </w:r>
          </w:p>
        </w:tc>
        <w:tc>
          <w:tcPr>
            <w:tcW w:w="5381" w:type="dxa"/>
          </w:tcPr>
          <w:p w14:paraId="59BD20B0" w14:textId="77777777" w:rsidR="00E55B2F" w:rsidRPr="00E55B2F" w:rsidRDefault="00E55B2F" w:rsidP="00086AFA">
            <w:pPr>
              <w:pStyle w:val="Geenafstand"/>
              <w:rPr>
                <w:rFonts w:ascii="Encode Sans" w:hAnsi="Encode Sans"/>
              </w:rPr>
            </w:pPr>
          </w:p>
        </w:tc>
      </w:tr>
      <w:tr w:rsidR="00E55B2F" w:rsidRPr="00E55B2F" w14:paraId="1497A85C" w14:textId="77777777" w:rsidTr="00086AFA">
        <w:tc>
          <w:tcPr>
            <w:tcW w:w="3681" w:type="dxa"/>
          </w:tcPr>
          <w:p w14:paraId="42182C4B" w14:textId="77777777" w:rsidR="00E55B2F" w:rsidRPr="00E55B2F" w:rsidRDefault="00E55B2F" w:rsidP="00086AFA">
            <w:pPr>
              <w:pStyle w:val="Geenafstand"/>
              <w:rPr>
                <w:rFonts w:ascii="Encode Sans" w:hAnsi="Encode Sans"/>
              </w:rPr>
            </w:pPr>
            <w:r w:rsidRPr="00E55B2F">
              <w:rPr>
                <w:rFonts w:ascii="Encode Sans" w:hAnsi="Encode Sans"/>
              </w:rPr>
              <w:t>Telefoonnummer huisarts</w:t>
            </w:r>
          </w:p>
        </w:tc>
        <w:tc>
          <w:tcPr>
            <w:tcW w:w="5381" w:type="dxa"/>
          </w:tcPr>
          <w:p w14:paraId="3467FE68" w14:textId="77777777" w:rsidR="00E55B2F" w:rsidRPr="00E55B2F" w:rsidRDefault="00E55B2F" w:rsidP="00086AFA">
            <w:pPr>
              <w:pStyle w:val="Geenafstand"/>
              <w:rPr>
                <w:rFonts w:ascii="Encode Sans" w:hAnsi="Encode Sans"/>
              </w:rPr>
            </w:pPr>
          </w:p>
        </w:tc>
      </w:tr>
      <w:tr w:rsidR="00E55B2F" w:rsidRPr="00E55B2F" w14:paraId="21518BD1" w14:textId="77777777" w:rsidTr="00086AFA">
        <w:tc>
          <w:tcPr>
            <w:tcW w:w="3681" w:type="dxa"/>
          </w:tcPr>
          <w:p w14:paraId="19229D54" w14:textId="77777777" w:rsidR="00E55B2F" w:rsidRPr="00E55B2F" w:rsidRDefault="00E55B2F" w:rsidP="00086AFA">
            <w:pPr>
              <w:pStyle w:val="Geenafstand"/>
              <w:rPr>
                <w:rFonts w:ascii="Encode Sans" w:hAnsi="Encode Sans"/>
              </w:rPr>
            </w:pPr>
            <w:r w:rsidRPr="00E55B2F">
              <w:rPr>
                <w:rFonts w:ascii="Encode Sans" w:hAnsi="Encode Sans"/>
              </w:rPr>
              <w:t>Naam specialist (indien van toepassing)</w:t>
            </w:r>
          </w:p>
        </w:tc>
        <w:tc>
          <w:tcPr>
            <w:tcW w:w="5381" w:type="dxa"/>
          </w:tcPr>
          <w:p w14:paraId="5FFA5311" w14:textId="77777777" w:rsidR="00E55B2F" w:rsidRPr="00E55B2F" w:rsidRDefault="00E55B2F" w:rsidP="00086AFA">
            <w:pPr>
              <w:pStyle w:val="Geenafstand"/>
              <w:rPr>
                <w:rFonts w:ascii="Encode Sans" w:hAnsi="Encode Sans"/>
              </w:rPr>
            </w:pPr>
          </w:p>
        </w:tc>
      </w:tr>
      <w:tr w:rsidR="00E55B2F" w:rsidRPr="00E55B2F" w14:paraId="6877196F" w14:textId="77777777" w:rsidTr="00086AFA">
        <w:tc>
          <w:tcPr>
            <w:tcW w:w="3681" w:type="dxa"/>
          </w:tcPr>
          <w:p w14:paraId="506DA632" w14:textId="77777777" w:rsidR="00E55B2F" w:rsidRPr="00E55B2F" w:rsidRDefault="00E55B2F" w:rsidP="00086AFA">
            <w:pPr>
              <w:pStyle w:val="Geenafstand"/>
              <w:rPr>
                <w:rFonts w:ascii="Encode Sans" w:hAnsi="Encode Sans"/>
              </w:rPr>
            </w:pPr>
            <w:r w:rsidRPr="00E55B2F">
              <w:rPr>
                <w:rFonts w:ascii="Encode Sans" w:hAnsi="Encode Sans"/>
              </w:rPr>
              <w:t>Telefoonnummer specialist (indien van toepassing)</w:t>
            </w:r>
          </w:p>
        </w:tc>
        <w:tc>
          <w:tcPr>
            <w:tcW w:w="5381" w:type="dxa"/>
          </w:tcPr>
          <w:p w14:paraId="198D9AC4" w14:textId="77777777" w:rsidR="00E55B2F" w:rsidRPr="00E55B2F" w:rsidRDefault="00E55B2F" w:rsidP="00086AFA">
            <w:pPr>
              <w:pStyle w:val="Geenafstand"/>
              <w:rPr>
                <w:rFonts w:ascii="Encode Sans" w:hAnsi="Encode Sans"/>
              </w:rPr>
            </w:pPr>
          </w:p>
        </w:tc>
      </w:tr>
    </w:tbl>
    <w:p w14:paraId="3C17950F"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9054"/>
      </w:tblGrid>
      <w:tr w:rsidR="00E55B2F" w:rsidRPr="00E55B2F" w14:paraId="71250B2A" w14:textId="77777777" w:rsidTr="00086AFA">
        <w:tc>
          <w:tcPr>
            <w:tcW w:w="9062" w:type="dxa"/>
          </w:tcPr>
          <w:p w14:paraId="6FBE4334" w14:textId="77777777" w:rsidR="00E55B2F" w:rsidRPr="00E55B2F" w:rsidRDefault="00E55B2F" w:rsidP="00086AFA">
            <w:pPr>
              <w:pStyle w:val="Geenafstand"/>
              <w:rPr>
                <w:rFonts w:ascii="Encode Sans" w:hAnsi="Encode Sans"/>
              </w:rPr>
            </w:pPr>
            <w:r w:rsidRPr="00E55B2F">
              <w:rPr>
                <w:rFonts w:ascii="Encode Sans" w:hAnsi="Encode Sans"/>
              </w:rPr>
              <w:t>Voeg als bijlage een verklaring/brief v.d. huisarts of specialist toe (indien mogelijk).</w:t>
            </w:r>
          </w:p>
        </w:tc>
      </w:tr>
      <w:tr w:rsidR="00E55B2F" w:rsidRPr="00E55B2F" w14:paraId="063FB1F8" w14:textId="77777777" w:rsidTr="00086AFA">
        <w:tc>
          <w:tcPr>
            <w:tcW w:w="9062" w:type="dxa"/>
          </w:tcPr>
          <w:p w14:paraId="352A2C0A" w14:textId="77777777" w:rsidR="00E55B2F" w:rsidRPr="00E55B2F" w:rsidRDefault="00E55B2F" w:rsidP="00086AFA">
            <w:pPr>
              <w:pStyle w:val="Geenafstand"/>
              <w:rPr>
                <w:rFonts w:ascii="Encode Sans" w:hAnsi="Encode Sans"/>
              </w:rPr>
            </w:pPr>
            <w:r w:rsidRPr="00E55B2F">
              <w:rPr>
                <w:rFonts w:ascii="Encode Sans" w:hAnsi="Encode Sans"/>
              </w:rPr>
              <w:t>Medische informatie:</w:t>
            </w:r>
          </w:p>
          <w:p w14:paraId="2DE8571F" w14:textId="77777777" w:rsidR="00E55B2F" w:rsidRPr="00E55B2F" w:rsidRDefault="00E55B2F" w:rsidP="00086AFA">
            <w:pPr>
              <w:pStyle w:val="Geenafstand"/>
              <w:rPr>
                <w:rFonts w:ascii="Encode Sans" w:hAnsi="Encode Sans"/>
              </w:rPr>
            </w:pPr>
          </w:p>
          <w:p w14:paraId="456311C9" w14:textId="77777777" w:rsidR="00E55B2F" w:rsidRPr="00E55B2F" w:rsidRDefault="00E55B2F" w:rsidP="00086AFA">
            <w:pPr>
              <w:pStyle w:val="Geenafstand"/>
              <w:rPr>
                <w:rFonts w:ascii="Encode Sans" w:hAnsi="Encode Sans"/>
              </w:rPr>
            </w:pPr>
          </w:p>
          <w:p w14:paraId="04AE177A" w14:textId="77777777" w:rsidR="00E55B2F" w:rsidRPr="00E55B2F" w:rsidRDefault="00E55B2F" w:rsidP="00086AFA">
            <w:pPr>
              <w:pStyle w:val="Geenafstand"/>
              <w:rPr>
                <w:rFonts w:ascii="Encode Sans" w:hAnsi="Encode Sans"/>
              </w:rPr>
            </w:pPr>
          </w:p>
          <w:p w14:paraId="25C7536D" w14:textId="77777777" w:rsidR="00E55B2F" w:rsidRPr="00E55B2F" w:rsidRDefault="00E55B2F" w:rsidP="00086AFA">
            <w:pPr>
              <w:pStyle w:val="Geenafstand"/>
              <w:rPr>
                <w:rFonts w:ascii="Encode Sans" w:hAnsi="Encode Sans"/>
              </w:rPr>
            </w:pPr>
          </w:p>
          <w:p w14:paraId="6AD84799" w14:textId="77777777" w:rsidR="00E55B2F" w:rsidRPr="00E55B2F" w:rsidRDefault="00E55B2F" w:rsidP="00086AFA">
            <w:pPr>
              <w:pStyle w:val="Geenafstand"/>
              <w:rPr>
                <w:rFonts w:ascii="Encode Sans" w:hAnsi="Encode Sans"/>
              </w:rPr>
            </w:pPr>
          </w:p>
        </w:tc>
      </w:tr>
      <w:tr w:rsidR="00E55B2F" w:rsidRPr="00E55B2F" w14:paraId="6E1DE4E4" w14:textId="77777777" w:rsidTr="00086AFA">
        <w:tc>
          <w:tcPr>
            <w:tcW w:w="9062" w:type="dxa"/>
          </w:tcPr>
          <w:p w14:paraId="549B3476" w14:textId="77777777" w:rsidR="00E55B2F" w:rsidRPr="00E55B2F" w:rsidRDefault="00E55B2F" w:rsidP="00086AFA">
            <w:pPr>
              <w:pStyle w:val="Geenafstand"/>
              <w:rPr>
                <w:rFonts w:ascii="Encode Sans" w:hAnsi="Encode Sans"/>
              </w:rPr>
            </w:pPr>
            <w:r w:rsidRPr="00E55B2F">
              <w:rPr>
                <w:rFonts w:ascii="Encode Sans" w:hAnsi="Encode Sans"/>
              </w:rPr>
              <w:t>Handelswijze:</w:t>
            </w:r>
          </w:p>
          <w:p w14:paraId="613863A3" w14:textId="77777777" w:rsidR="00E55B2F" w:rsidRPr="00E55B2F" w:rsidRDefault="00E55B2F" w:rsidP="00086AFA">
            <w:pPr>
              <w:pStyle w:val="Geenafstand"/>
              <w:rPr>
                <w:rFonts w:ascii="Encode Sans" w:hAnsi="Encode Sans"/>
              </w:rPr>
            </w:pPr>
          </w:p>
          <w:p w14:paraId="4B535D13" w14:textId="77777777" w:rsidR="00E55B2F" w:rsidRPr="00E55B2F" w:rsidRDefault="00E55B2F" w:rsidP="00086AFA">
            <w:pPr>
              <w:pStyle w:val="Geenafstand"/>
              <w:rPr>
                <w:rFonts w:ascii="Encode Sans" w:hAnsi="Encode Sans"/>
              </w:rPr>
            </w:pPr>
          </w:p>
          <w:p w14:paraId="58267B37" w14:textId="77777777" w:rsidR="00E55B2F" w:rsidRPr="00E55B2F" w:rsidRDefault="00E55B2F" w:rsidP="00086AFA">
            <w:pPr>
              <w:pStyle w:val="Geenafstand"/>
              <w:rPr>
                <w:rFonts w:ascii="Encode Sans" w:hAnsi="Encode Sans"/>
              </w:rPr>
            </w:pPr>
          </w:p>
          <w:p w14:paraId="5751DA99" w14:textId="77777777" w:rsidR="00E55B2F" w:rsidRPr="00E55B2F" w:rsidRDefault="00E55B2F" w:rsidP="00086AFA">
            <w:pPr>
              <w:pStyle w:val="Geenafstand"/>
              <w:rPr>
                <w:rFonts w:ascii="Encode Sans" w:hAnsi="Encode Sans"/>
              </w:rPr>
            </w:pPr>
          </w:p>
          <w:p w14:paraId="7A3C15D1" w14:textId="77777777" w:rsidR="00E55B2F" w:rsidRPr="00E55B2F" w:rsidRDefault="00E55B2F" w:rsidP="00086AFA">
            <w:pPr>
              <w:pStyle w:val="Geenafstand"/>
              <w:rPr>
                <w:rFonts w:ascii="Encode Sans" w:hAnsi="Encode Sans"/>
              </w:rPr>
            </w:pPr>
          </w:p>
        </w:tc>
      </w:tr>
      <w:tr w:rsidR="00E55B2F" w:rsidRPr="00E55B2F" w14:paraId="07C4F9CA" w14:textId="77777777" w:rsidTr="00086AFA">
        <w:tc>
          <w:tcPr>
            <w:tcW w:w="9062" w:type="dxa"/>
          </w:tcPr>
          <w:p w14:paraId="0BE2E34F" w14:textId="77777777" w:rsidR="00E55B2F" w:rsidRPr="00E55B2F" w:rsidRDefault="00E55B2F" w:rsidP="00086AFA">
            <w:pPr>
              <w:pStyle w:val="Geenafstand"/>
              <w:rPr>
                <w:rFonts w:ascii="Encode Sans" w:hAnsi="Encode Sans"/>
              </w:rPr>
            </w:pPr>
            <w:r w:rsidRPr="00E55B2F">
              <w:rPr>
                <w:rFonts w:ascii="Encode Sans" w:hAnsi="Encode Sans"/>
              </w:rPr>
              <w:t>Wat te doen bij noodsituaties?</w:t>
            </w:r>
          </w:p>
          <w:p w14:paraId="1A371782" w14:textId="77777777" w:rsidR="00E55B2F" w:rsidRPr="00E55B2F" w:rsidRDefault="00E55B2F" w:rsidP="00086AFA">
            <w:pPr>
              <w:pStyle w:val="Geenafstand"/>
              <w:rPr>
                <w:rFonts w:ascii="Encode Sans" w:hAnsi="Encode Sans"/>
              </w:rPr>
            </w:pPr>
          </w:p>
          <w:p w14:paraId="4E8D867B" w14:textId="77777777" w:rsidR="00E55B2F" w:rsidRPr="00E55B2F" w:rsidRDefault="00E55B2F" w:rsidP="00086AFA">
            <w:pPr>
              <w:pStyle w:val="Geenafstand"/>
              <w:rPr>
                <w:rFonts w:ascii="Encode Sans" w:hAnsi="Encode Sans"/>
              </w:rPr>
            </w:pPr>
          </w:p>
          <w:p w14:paraId="266CF5A0" w14:textId="77777777" w:rsidR="00E55B2F" w:rsidRPr="00E55B2F" w:rsidRDefault="00E55B2F" w:rsidP="00086AFA">
            <w:pPr>
              <w:pStyle w:val="Geenafstand"/>
              <w:rPr>
                <w:rFonts w:ascii="Encode Sans" w:hAnsi="Encode Sans"/>
              </w:rPr>
            </w:pPr>
          </w:p>
          <w:p w14:paraId="3D17C5E7" w14:textId="77777777" w:rsidR="00E55B2F" w:rsidRPr="00E55B2F" w:rsidRDefault="00E55B2F" w:rsidP="00086AFA">
            <w:pPr>
              <w:pStyle w:val="Geenafstand"/>
              <w:rPr>
                <w:rFonts w:ascii="Encode Sans" w:hAnsi="Encode Sans"/>
              </w:rPr>
            </w:pPr>
          </w:p>
          <w:p w14:paraId="54101365" w14:textId="77777777" w:rsidR="00E55B2F" w:rsidRPr="00E55B2F" w:rsidRDefault="00E55B2F" w:rsidP="00086AFA">
            <w:pPr>
              <w:pStyle w:val="Geenafstand"/>
              <w:rPr>
                <w:rFonts w:ascii="Encode Sans" w:hAnsi="Encode Sans"/>
              </w:rPr>
            </w:pPr>
          </w:p>
        </w:tc>
      </w:tr>
      <w:tr w:rsidR="00E55B2F" w:rsidRPr="00E55B2F" w14:paraId="0F37E53D" w14:textId="77777777" w:rsidTr="00086AFA">
        <w:tc>
          <w:tcPr>
            <w:tcW w:w="9062" w:type="dxa"/>
          </w:tcPr>
          <w:p w14:paraId="2AAF63AC" w14:textId="77777777" w:rsidR="00E55B2F" w:rsidRPr="00E55B2F" w:rsidRDefault="00E55B2F" w:rsidP="00086AFA">
            <w:pPr>
              <w:pStyle w:val="Geenafstand"/>
              <w:rPr>
                <w:rFonts w:ascii="Encode Sans" w:hAnsi="Encode Sans"/>
              </w:rPr>
            </w:pPr>
            <w:r w:rsidRPr="00E55B2F">
              <w:rPr>
                <w:rFonts w:ascii="Encode Sans" w:hAnsi="Encode Sans"/>
              </w:rPr>
              <w:t xml:space="preserve">Ondergetekenden, leerling en ouder(s)/verzorger(s) van genoemde leerling, verklaren de school toestemming te geven om, indien noodzakelijk, medische </w:t>
            </w:r>
            <w:r w:rsidRPr="00E55B2F">
              <w:rPr>
                <w:rFonts w:ascii="Encode Sans" w:hAnsi="Encode Sans"/>
              </w:rPr>
              <w:lastRenderedPageBreak/>
              <w:t>handelingen te verrichten. Tevens verklaren ondergetekenden de onderstaande voorwaarden gelezen te hebben en hiermee in te stemmen.</w:t>
            </w:r>
          </w:p>
          <w:p w14:paraId="258F742F" w14:textId="77777777" w:rsidR="00E55B2F" w:rsidRPr="00E55B2F" w:rsidRDefault="00E55B2F" w:rsidP="00086AFA">
            <w:pPr>
              <w:pStyle w:val="Geenafstand"/>
              <w:rPr>
                <w:rFonts w:ascii="Encode Sans" w:hAnsi="Encode Sans"/>
              </w:rPr>
            </w:pPr>
          </w:p>
          <w:p w14:paraId="0B68F97B" w14:textId="77777777" w:rsidR="00E55B2F" w:rsidRPr="00E55B2F" w:rsidRDefault="00E55B2F" w:rsidP="00086AFA">
            <w:pPr>
              <w:pStyle w:val="Geenafstand"/>
              <w:rPr>
                <w:rFonts w:ascii="Encode Sans" w:hAnsi="Encode Sans"/>
              </w:rPr>
            </w:pPr>
            <w:r w:rsidRPr="00E55B2F">
              <w:rPr>
                <w:rFonts w:ascii="Encode Sans" w:hAnsi="Encode Sans"/>
              </w:rPr>
              <w:t>Datum:                                                                  Plaats:</w:t>
            </w:r>
          </w:p>
          <w:p w14:paraId="5537A552" w14:textId="77777777" w:rsidR="00E55B2F" w:rsidRPr="00E55B2F" w:rsidRDefault="00E55B2F" w:rsidP="00086AFA">
            <w:pPr>
              <w:pStyle w:val="Geenafstand"/>
              <w:rPr>
                <w:rFonts w:ascii="Encode Sans" w:hAnsi="Encode Sans"/>
              </w:rPr>
            </w:pPr>
          </w:p>
          <w:p w14:paraId="52CE191F" w14:textId="77777777" w:rsidR="00E55B2F" w:rsidRPr="00E55B2F" w:rsidRDefault="00E55B2F" w:rsidP="00086AFA">
            <w:pPr>
              <w:pStyle w:val="Geenafstand"/>
              <w:rPr>
                <w:rFonts w:ascii="Encode Sans" w:hAnsi="Encode Sans"/>
              </w:rPr>
            </w:pPr>
            <w:r w:rsidRPr="00E55B2F">
              <w:rPr>
                <w:rFonts w:ascii="Encode Sans" w:hAnsi="Encode Sans"/>
              </w:rPr>
              <w:t>Naam leerling:                                                     Handtekening leerling:</w:t>
            </w:r>
          </w:p>
          <w:p w14:paraId="47A6AE67" w14:textId="77777777" w:rsidR="00E55B2F" w:rsidRPr="00E55B2F" w:rsidRDefault="00E55B2F" w:rsidP="00086AFA">
            <w:pPr>
              <w:pStyle w:val="Geenafstand"/>
              <w:rPr>
                <w:rFonts w:ascii="Encode Sans" w:hAnsi="Encode Sans"/>
              </w:rPr>
            </w:pPr>
          </w:p>
          <w:p w14:paraId="607D6DB9" w14:textId="77777777" w:rsidR="00E55B2F" w:rsidRPr="00E55B2F" w:rsidRDefault="00E55B2F" w:rsidP="00086AFA">
            <w:pPr>
              <w:pStyle w:val="Geenafstand"/>
              <w:rPr>
                <w:rFonts w:ascii="Encode Sans" w:hAnsi="Encode Sans"/>
              </w:rPr>
            </w:pPr>
          </w:p>
          <w:p w14:paraId="46E736E9" w14:textId="77777777" w:rsidR="00E55B2F" w:rsidRPr="00E55B2F" w:rsidRDefault="00E55B2F" w:rsidP="00086AFA">
            <w:pPr>
              <w:pStyle w:val="Geenafstand"/>
              <w:rPr>
                <w:rFonts w:ascii="Encode Sans" w:hAnsi="Encode Sans"/>
              </w:rPr>
            </w:pPr>
            <w:r w:rsidRPr="00E55B2F">
              <w:rPr>
                <w:rFonts w:ascii="Encode Sans" w:hAnsi="Encode Sans"/>
              </w:rPr>
              <w:t>Naam ouder:                                                        Handtekening ouder:</w:t>
            </w:r>
          </w:p>
          <w:p w14:paraId="2F326748" w14:textId="77777777" w:rsidR="00E55B2F" w:rsidRPr="00E55B2F" w:rsidRDefault="00E55B2F" w:rsidP="00086AFA">
            <w:pPr>
              <w:pStyle w:val="Geenafstand"/>
              <w:rPr>
                <w:rFonts w:ascii="Encode Sans" w:hAnsi="Encode Sans"/>
              </w:rPr>
            </w:pPr>
          </w:p>
          <w:p w14:paraId="3BB0F871" w14:textId="77777777" w:rsidR="00E55B2F" w:rsidRPr="00E55B2F" w:rsidRDefault="00E55B2F" w:rsidP="00086AFA">
            <w:pPr>
              <w:pStyle w:val="Geenafstand"/>
              <w:rPr>
                <w:rFonts w:ascii="Encode Sans" w:hAnsi="Encode Sans"/>
              </w:rPr>
            </w:pPr>
          </w:p>
        </w:tc>
      </w:tr>
    </w:tbl>
    <w:p w14:paraId="6E6214FF" w14:textId="77777777" w:rsidR="00E55B2F" w:rsidRPr="00E55B2F" w:rsidRDefault="00E55B2F" w:rsidP="00E55B2F">
      <w:pPr>
        <w:pStyle w:val="Geenafstand"/>
        <w:rPr>
          <w:rFonts w:ascii="Encode Sans" w:hAnsi="Encode Sans"/>
        </w:rPr>
      </w:pPr>
    </w:p>
    <w:tbl>
      <w:tblPr>
        <w:tblStyle w:val="Tabelraster"/>
        <w:tblW w:w="0" w:type="auto"/>
        <w:tblLook w:val="04A0" w:firstRow="1" w:lastRow="0" w:firstColumn="1" w:lastColumn="0" w:noHBand="0" w:noVBand="1"/>
      </w:tblPr>
      <w:tblGrid>
        <w:gridCol w:w="9054"/>
      </w:tblGrid>
      <w:tr w:rsidR="00E55B2F" w:rsidRPr="00E55B2F" w14:paraId="06D53D5B" w14:textId="77777777" w:rsidTr="00086AFA">
        <w:tc>
          <w:tcPr>
            <w:tcW w:w="9062" w:type="dxa"/>
          </w:tcPr>
          <w:p w14:paraId="43CC718C" w14:textId="77777777" w:rsidR="00E55B2F" w:rsidRPr="00E55B2F" w:rsidRDefault="00E55B2F" w:rsidP="00086AFA">
            <w:pPr>
              <w:pStyle w:val="Geenafstand"/>
              <w:rPr>
                <w:rFonts w:ascii="Encode Sans" w:hAnsi="Encode Sans"/>
              </w:rPr>
            </w:pPr>
            <w:r w:rsidRPr="00E55B2F">
              <w:rPr>
                <w:rFonts w:ascii="Encode Sans" w:hAnsi="Encode Sans"/>
              </w:rPr>
              <w:t>Voorwaarden medisch handelen</w:t>
            </w:r>
          </w:p>
          <w:p w14:paraId="152CEBE4"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Indien er sprake is van het gebruik van medicatie dient ook bijlage 1 ingevuld te worden.</w:t>
            </w:r>
          </w:p>
          <w:p w14:paraId="7762501C"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Ondergetekende(n) is/zijn ervan op de hoogte dat medewerkers van de school geen medische professionals zijn en dat de handelingen naar beste kunnen en binnen de mogelijkheden van de school worden uitgevoerd. De school kan niet aansprakelijk worden gesteld voor onvoorziene gevolgen van deze handelingen.</w:t>
            </w:r>
          </w:p>
          <w:p w14:paraId="11A82A8D"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Ondergetekende(n) verklaren duidelijke en volledige instructies te hebben gegeven over de medische situatie en handelswijze.</w:t>
            </w:r>
          </w:p>
          <w:p w14:paraId="7B7517BE"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De verstrekte informatie/protocol op dit formulier blijft van toepassing zolang de medische situatie ongewijzigd blijft en de leerling op school staat ingeschreven.</w:t>
            </w:r>
          </w:p>
          <w:p w14:paraId="561CE0E3"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Bij wijzigingen in de medische situatie en/of handelswijze moet dit formulier met verklaring door ouder(s)/verzorger(s) opnieuw worden ingevuld en aangeleverd.</w:t>
            </w:r>
          </w:p>
          <w:p w14:paraId="2CEC50E3"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Ouder(s)/verzorger(s) zijn verantwoordelijk om bij buitenschoolse activiteiten de verantwoordelijke (docent) aan te schrijven en op de hoogte te brengen van dit formulier met verklaring en om eventueel aanvullende afspraken te maken rondom de medische situatie en/of handelswijze tijdens activiteiten buiten school.</w:t>
            </w:r>
          </w:p>
          <w:p w14:paraId="00E7E7F0"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Een personeelslid mag in overleg met de bedrijfshulpverlening het verrichten van medische handelingen weigeren.</w:t>
            </w:r>
          </w:p>
          <w:p w14:paraId="5BB9A300"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De bedrijfshulpverlening probeert zich zoveel mogelijk aan de voorgeschreven handelswijze te houden. Bij een noodsituatie beslist de bedrijfshulpverlening welke (vervolg)stappen worden genomen.</w:t>
            </w:r>
          </w:p>
          <w:p w14:paraId="7BAF1568" w14:textId="77777777" w:rsidR="00E55B2F" w:rsidRPr="00E55B2F" w:rsidRDefault="00E55B2F" w:rsidP="00E55B2F">
            <w:pPr>
              <w:pStyle w:val="Geenafstand"/>
              <w:numPr>
                <w:ilvl w:val="0"/>
                <w:numId w:val="3"/>
              </w:numPr>
              <w:rPr>
                <w:rFonts w:ascii="Encode Sans" w:hAnsi="Encode Sans"/>
              </w:rPr>
            </w:pPr>
            <w:r w:rsidRPr="00E55B2F">
              <w:rPr>
                <w:rFonts w:ascii="Encode Sans" w:hAnsi="Encode Sans"/>
              </w:rPr>
              <w:t>De school handelt conform de AVG en het eigen medisch protocol.</w:t>
            </w:r>
          </w:p>
        </w:tc>
      </w:tr>
    </w:tbl>
    <w:p w14:paraId="622925FC" w14:textId="77777777" w:rsidR="00077BEA" w:rsidRDefault="00077BEA" w:rsidP="00077BEA">
      <w:pPr>
        <w:ind w:left="426"/>
      </w:pPr>
    </w:p>
    <w:p w14:paraId="5FA3179A" w14:textId="77777777" w:rsidR="00077BEA" w:rsidRDefault="00077BEA" w:rsidP="00077BEA">
      <w:pPr>
        <w:ind w:left="426"/>
      </w:pPr>
    </w:p>
    <w:p w14:paraId="0ECD4DBC" w14:textId="77777777" w:rsidR="00077BEA" w:rsidRDefault="00077BEA" w:rsidP="00077BEA">
      <w:pPr>
        <w:ind w:left="426"/>
      </w:pPr>
    </w:p>
    <w:sectPr w:rsidR="00077BEA" w:rsidSect="00E55B2F">
      <w:pgSz w:w="11900"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5DE44" w14:textId="77777777" w:rsidR="0082395D" w:rsidRDefault="0082395D" w:rsidP="00077BEA">
      <w:r>
        <w:separator/>
      </w:r>
    </w:p>
  </w:endnote>
  <w:endnote w:type="continuationSeparator" w:id="0">
    <w:p w14:paraId="735D815C" w14:textId="77777777" w:rsidR="0082395D" w:rsidRDefault="0082395D" w:rsidP="0007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Encode Sans">
    <w:panose1 w:val="02000000000000000000"/>
    <w:charset w:val="4D"/>
    <w:family w:val="auto"/>
    <w:pitch w:val="variable"/>
    <w:sig w:usb0="A00000FF" w:usb1="5000207B"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0E4A0" w14:textId="77777777" w:rsidR="0082395D" w:rsidRDefault="0082395D" w:rsidP="00077BEA">
      <w:r>
        <w:separator/>
      </w:r>
    </w:p>
  </w:footnote>
  <w:footnote w:type="continuationSeparator" w:id="0">
    <w:p w14:paraId="2683BE98" w14:textId="77777777" w:rsidR="0082395D" w:rsidRDefault="0082395D" w:rsidP="00077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8F9C" w14:textId="7B1F4F55" w:rsidR="00077BEA" w:rsidRDefault="00E55B2F">
    <w:pPr>
      <w:pStyle w:val="Koptekst"/>
    </w:pPr>
    <w:r>
      <w:rPr>
        <w:noProof/>
      </w:rPr>
      <w:drawing>
        <wp:anchor distT="0" distB="0" distL="114300" distR="114300" simplePos="0" relativeHeight="251657216" behindDoc="1" locked="0" layoutInCell="1" allowOverlap="1" wp14:anchorId="78D142DE" wp14:editId="3DBF9E0E">
          <wp:simplePos x="0" y="0"/>
          <wp:positionH relativeFrom="margin">
            <wp:align>center</wp:align>
          </wp:positionH>
          <wp:positionV relativeFrom="margin">
            <wp:align>center</wp:align>
          </wp:positionV>
          <wp:extent cx="7560310" cy="10694035"/>
          <wp:effectExtent l="0" t="0" r="0" b="0"/>
          <wp:wrapNone/>
          <wp:docPr id="2"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FEF4" w14:textId="0753D9F6" w:rsidR="00077BEA" w:rsidRDefault="00E55B2F">
    <w:pPr>
      <w:pStyle w:val="Koptekst"/>
    </w:pPr>
    <w:r>
      <w:rPr>
        <w:noProof/>
      </w:rPr>
      <w:drawing>
        <wp:anchor distT="0" distB="0" distL="114300" distR="114300" simplePos="0" relativeHeight="251658240" behindDoc="1" locked="0" layoutInCell="1" allowOverlap="1" wp14:anchorId="0EFF41DA" wp14:editId="16A65D3E">
          <wp:simplePos x="0" y="0"/>
          <wp:positionH relativeFrom="column">
            <wp:posOffset>-911860</wp:posOffset>
          </wp:positionH>
          <wp:positionV relativeFrom="paragraph">
            <wp:posOffset>-449580</wp:posOffset>
          </wp:positionV>
          <wp:extent cx="7563485" cy="10690225"/>
          <wp:effectExtent l="0" t="0" r="0" b="0"/>
          <wp:wrapNone/>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3485" cy="10690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719A"/>
    <w:multiLevelType w:val="hybridMultilevel"/>
    <w:tmpl w:val="DA4080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86449AD"/>
    <w:multiLevelType w:val="hybridMultilevel"/>
    <w:tmpl w:val="DA4080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4712AD"/>
    <w:multiLevelType w:val="hybridMultilevel"/>
    <w:tmpl w:val="49BC0F94"/>
    <w:lvl w:ilvl="0" w:tplc="04130003">
      <w:start w:val="1"/>
      <w:numFmt w:val="bullet"/>
      <w:lvlText w:val="o"/>
      <w:lvlJc w:val="left"/>
      <w:pPr>
        <w:ind w:left="774" w:hanging="360"/>
      </w:pPr>
      <w:rPr>
        <w:rFonts w:ascii="Courier New" w:hAnsi="Courier New" w:cs="Courier New"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num w:numId="1" w16cid:durableId="207032743">
    <w:abstractNumId w:val="1"/>
  </w:num>
  <w:num w:numId="2" w16cid:durableId="1867254613">
    <w:abstractNumId w:val="2"/>
  </w:num>
  <w:num w:numId="3" w16cid:durableId="198974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2F"/>
    <w:rsid w:val="0006733C"/>
    <w:rsid w:val="00077BEA"/>
    <w:rsid w:val="00246BB9"/>
    <w:rsid w:val="00452C42"/>
    <w:rsid w:val="0054265C"/>
    <w:rsid w:val="005B6DE8"/>
    <w:rsid w:val="005C087A"/>
    <w:rsid w:val="00632B4C"/>
    <w:rsid w:val="007C5443"/>
    <w:rsid w:val="0082395D"/>
    <w:rsid w:val="008552FD"/>
    <w:rsid w:val="00B265E1"/>
    <w:rsid w:val="00BF2F01"/>
    <w:rsid w:val="00E443DF"/>
    <w:rsid w:val="00E55B2F"/>
    <w:rsid w:val="00F312AD"/>
    <w:rsid w:val="00F32F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D4388"/>
  <w14:defaultImageDpi w14:val="32767"/>
  <w15:chartTrackingRefBased/>
  <w15:docId w15:val="{EB14EA8A-EF60-4D9C-95B9-622D01ED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E55B2F"/>
    <w:pPr>
      <w:spacing w:after="200" w:line="276" w:lineRule="auto"/>
    </w:pPr>
    <w:rPr>
      <w:rFonts w:ascii="Aptos" w:eastAsia="Aptos" w:hAnsi="Apto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77BEA"/>
    <w:pPr>
      <w:tabs>
        <w:tab w:val="center" w:pos="4536"/>
        <w:tab w:val="right" w:pos="9072"/>
      </w:tabs>
    </w:pPr>
  </w:style>
  <w:style w:type="character" w:customStyle="1" w:styleId="KoptekstChar">
    <w:name w:val="Koptekst Char"/>
    <w:basedOn w:val="Standaardalinea-lettertype"/>
    <w:link w:val="Koptekst"/>
    <w:uiPriority w:val="99"/>
    <w:rsid w:val="00077BEA"/>
  </w:style>
  <w:style w:type="paragraph" w:styleId="Voettekst">
    <w:name w:val="footer"/>
    <w:basedOn w:val="Standaard"/>
    <w:link w:val="VoettekstChar"/>
    <w:uiPriority w:val="99"/>
    <w:unhideWhenUsed/>
    <w:rsid w:val="00077BEA"/>
    <w:pPr>
      <w:tabs>
        <w:tab w:val="center" w:pos="4536"/>
        <w:tab w:val="right" w:pos="9072"/>
      </w:tabs>
    </w:pPr>
  </w:style>
  <w:style w:type="character" w:customStyle="1" w:styleId="VoettekstChar">
    <w:name w:val="Voettekst Char"/>
    <w:basedOn w:val="Standaardalinea-lettertype"/>
    <w:link w:val="Voettekst"/>
    <w:uiPriority w:val="99"/>
    <w:rsid w:val="00077BEA"/>
  </w:style>
  <w:style w:type="paragraph" w:styleId="Geenafstand">
    <w:name w:val="No Spacing"/>
    <w:uiPriority w:val="1"/>
    <w:qFormat/>
    <w:rsid w:val="00E55B2F"/>
    <w:rPr>
      <w:rFonts w:ascii="Aptos" w:eastAsia="Aptos" w:hAnsi="Aptos"/>
      <w:kern w:val="2"/>
      <w:sz w:val="24"/>
      <w:szCs w:val="24"/>
      <w:lang w:eastAsia="en-US"/>
    </w:rPr>
  </w:style>
  <w:style w:type="table" w:styleId="Tabelraster">
    <w:name w:val="Table Grid"/>
    <w:basedOn w:val="Standaardtabel"/>
    <w:uiPriority w:val="39"/>
    <w:rsid w:val="00E55B2F"/>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diagramDrawing" Target="diagrams/drawing1.xml"/><Relationship Id="rId22" Type="http://schemas.openxmlformats.org/officeDocument/2006/relationships/diagramQuickStyle" Target="diagrams/quickStyle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n\Downloads\PM%20briefpapier%20(2).dot"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3F84E8-C11E-4B0A-B066-7BD8F988FF59}"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nl-NL"/>
        </a:p>
      </dgm:t>
    </dgm:pt>
    <dgm:pt modelId="{F72D36A4-C052-4FE7-8759-C2FEA17849D9}">
      <dgm:prSet phldrT="[Tekst]"/>
      <dgm:spPr>
        <a:xfrm>
          <a:off x="-187133" y="2266287"/>
          <a:ext cx="817024" cy="428398"/>
        </a:xfrm>
        <a:prstGeom prst="rect">
          <a:avLst/>
        </a:prstGeom>
        <a:solidFill>
          <a:srgbClr val="E97132">
            <a:lumMod val="60000"/>
            <a:lumOff val="40000"/>
          </a:srgbClr>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wordt ziek op school</a:t>
          </a:r>
        </a:p>
      </dgm:t>
    </dgm:pt>
    <dgm:pt modelId="{E8187D80-DF20-4B25-AE63-1DE7689C3CB7}" type="parTrans" cxnId="{5E432E58-FD46-4664-916F-DC2BAC63DC61}">
      <dgm:prSet/>
      <dgm:spPr/>
      <dgm:t>
        <a:bodyPr/>
        <a:lstStyle/>
        <a:p>
          <a:endParaRPr lang="nl-NL">
            <a:latin typeface="Encode Sans" panose="02000000000000000000" pitchFamily="2" charset="0"/>
          </a:endParaRPr>
        </a:p>
      </dgm:t>
    </dgm:pt>
    <dgm:pt modelId="{B65B0E8B-5709-4589-9AE5-1DAC923035FD}" type="sibTrans" cxnId="{5E432E58-FD46-4664-916F-DC2BAC63DC61}">
      <dgm:prSet/>
      <dgm:spPr/>
      <dgm:t>
        <a:bodyPr/>
        <a:lstStyle/>
        <a:p>
          <a:endParaRPr lang="nl-NL">
            <a:latin typeface="Encode Sans" panose="02000000000000000000" pitchFamily="2" charset="0"/>
          </a:endParaRPr>
        </a:p>
      </dgm:t>
    </dgm:pt>
    <dgm:pt modelId="{723107CF-54AC-42AE-9D7F-5B8BB451F60A}">
      <dgm:prSet phldrT="[Tekst]"/>
      <dgm:spPr>
        <a:xfrm>
          <a:off x="908880" y="1091202"/>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meldt zich ziek bij verzuim of bij afwezigheid bij de teamleider</a:t>
          </a:r>
        </a:p>
      </dgm:t>
    </dgm:pt>
    <dgm:pt modelId="{B046F4AB-6677-46CF-970C-C86C224835E5}" type="parTrans" cxnId="{CAD835D6-FA8B-4E8A-9B84-4D7521818AC6}">
      <dgm:prSet/>
      <dgm:spPr>
        <a:xfrm>
          <a:off x="435578" y="1304865"/>
          <a:ext cx="473302" cy="1175621"/>
        </a:xfrm>
        <a:custGeom>
          <a:avLst/>
          <a:gdLst/>
          <a:ahLst/>
          <a:cxnLst/>
          <a:rect l="0" t="0" r="0" b="0"/>
          <a:pathLst>
            <a:path>
              <a:moveTo>
                <a:pt x="0" y="1175621"/>
              </a:moveTo>
              <a:lnTo>
                <a:pt x="236651" y="1175621"/>
              </a:lnTo>
              <a:lnTo>
                <a:pt x="236651" y="0"/>
              </a:lnTo>
              <a:lnTo>
                <a:pt x="473302" y="0"/>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B0CA275F-1B45-4A8B-A121-80B32DFA0154}" type="sibTrans" cxnId="{CAD835D6-FA8B-4E8A-9B84-4D7521818AC6}">
      <dgm:prSet/>
      <dgm:spPr/>
      <dgm:t>
        <a:bodyPr/>
        <a:lstStyle/>
        <a:p>
          <a:endParaRPr lang="nl-NL">
            <a:latin typeface="Encode Sans" panose="02000000000000000000" pitchFamily="2" charset="0"/>
          </a:endParaRPr>
        </a:p>
      </dgm:t>
    </dgm:pt>
    <dgm:pt modelId="{3F3AEC53-B804-46FA-99E5-52BA75507C82}">
      <dgm:prSet phldrT="[Tekst]"/>
      <dgm:spPr>
        <a:xfrm>
          <a:off x="906736" y="2797621"/>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BHV wordt gebeld</a:t>
          </a:r>
        </a:p>
      </dgm:t>
    </dgm:pt>
    <dgm:pt modelId="{902D0EE5-E922-41F8-AAEB-9F874D2FEF1E}" type="parTrans" cxnId="{7B6C50DA-3598-45DA-ABDB-AEFCB987C821}">
      <dgm:prSet/>
      <dgm:spPr>
        <a:xfrm>
          <a:off x="435578" y="2480486"/>
          <a:ext cx="471157" cy="530798"/>
        </a:xfrm>
        <a:custGeom>
          <a:avLst/>
          <a:gdLst/>
          <a:ahLst/>
          <a:cxnLst/>
          <a:rect l="0" t="0" r="0" b="0"/>
          <a:pathLst>
            <a:path>
              <a:moveTo>
                <a:pt x="0" y="0"/>
              </a:moveTo>
              <a:lnTo>
                <a:pt x="235578" y="0"/>
              </a:lnTo>
              <a:lnTo>
                <a:pt x="235578" y="530798"/>
              </a:lnTo>
              <a:lnTo>
                <a:pt x="471157" y="530798"/>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CBAB33BD-4570-499B-87A2-ED3AAC88C47D}" type="sibTrans" cxnId="{7B6C50DA-3598-45DA-ABDB-AEFCB987C821}">
      <dgm:prSet/>
      <dgm:spPr/>
      <dgm:t>
        <a:bodyPr/>
        <a:lstStyle/>
        <a:p>
          <a:endParaRPr lang="nl-NL">
            <a:latin typeface="Encode Sans" panose="02000000000000000000" pitchFamily="2" charset="0"/>
          </a:endParaRPr>
        </a:p>
      </dgm:t>
    </dgm:pt>
    <dgm:pt modelId="{F66D0348-A564-4B39-8F76-86B8F447B3E6}">
      <dgm:prSet/>
      <dgm:spPr>
        <a:xfrm>
          <a:off x="2435269" y="636664"/>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Ziekmelding afgekeurd</a:t>
          </a:r>
        </a:p>
      </dgm:t>
    </dgm:pt>
    <dgm:pt modelId="{9A4D23BC-F24E-4050-896D-791FDEE4D23A}" type="parTrans" cxnId="{73388A52-92D1-4A2B-97CA-E2CB2BBD047B}">
      <dgm:prSet/>
      <dgm:spPr>
        <a:xfrm>
          <a:off x="2310510" y="850327"/>
          <a:ext cx="124759" cy="454538"/>
        </a:xfrm>
        <a:custGeom>
          <a:avLst/>
          <a:gdLst/>
          <a:ahLst/>
          <a:cxnLst/>
          <a:rect l="0" t="0" r="0" b="0"/>
          <a:pathLst>
            <a:path>
              <a:moveTo>
                <a:pt x="0" y="454538"/>
              </a:moveTo>
              <a:lnTo>
                <a:pt x="62379" y="454538"/>
              </a:lnTo>
              <a:lnTo>
                <a:pt x="62379" y="0"/>
              </a:lnTo>
              <a:lnTo>
                <a:pt x="124759"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A07CA120-07A8-47EC-B3BA-3DC51C71FD32}" type="sibTrans" cxnId="{73388A52-92D1-4A2B-97CA-E2CB2BBD047B}">
      <dgm:prSet/>
      <dgm:spPr/>
      <dgm:t>
        <a:bodyPr/>
        <a:lstStyle/>
        <a:p>
          <a:endParaRPr lang="nl-NL">
            <a:latin typeface="Encode Sans" panose="02000000000000000000" pitchFamily="2" charset="0"/>
          </a:endParaRPr>
        </a:p>
      </dgm:t>
    </dgm:pt>
    <dgm:pt modelId="{E9D4F960-2DC8-4634-955F-3DD63DCCBC6A}">
      <dgm:prSet/>
      <dgm:spPr>
        <a:xfrm>
          <a:off x="2430882"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Ziekmelding goedgekeurd</a:t>
          </a:r>
        </a:p>
      </dgm:t>
    </dgm:pt>
    <dgm:pt modelId="{7EEFE774-B033-4659-A505-FEEC37D78502}" type="parTrans" cxnId="{234D67AC-7FD3-4F28-BAEA-4DB9320F8020}">
      <dgm:prSet/>
      <dgm:spPr>
        <a:xfrm>
          <a:off x="2310510" y="1259145"/>
          <a:ext cx="120371" cy="91440"/>
        </a:xfrm>
        <a:custGeom>
          <a:avLst/>
          <a:gdLst/>
          <a:ahLst/>
          <a:cxnLst/>
          <a:rect l="0" t="0" r="0" b="0"/>
          <a:pathLst>
            <a:path>
              <a:moveTo>
                <a:pt x="0" y="45720"/>
              </a:moveTo>
              <a:lnTo>
                <a:pt x="60185" y="45720"/>
              </a:lnTo>
              <a:lnTo>
                <a:pt x="60185" y="132334"/>
              </a:lnTo>
              <a:lnTo>
                <a:pt x="120371" y="132334"/>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B9E161F2-130D-467E-9D80-492924D8A2F3}" type="sibTrans" cxnId="{234D67AC-7FD3-4F28-BAEA-4DB9320F8020}">
      <dgm:prSet/>
      <dgm:spPr/>
      <dgm:t>
        <a:bodyPr/>
        <a:lstStyle/>
        <a:p>
          <a:endParaRPr lang="nl-NL">
            <a:latin typeface="Encode Sans" panose="02000000000000000000" pitchFamily="2" charset="0"/>
          </a:endParaRPr>
        </a:p>
      </dgm:t>
    </dgm:pt>
    <dgm:pt modelId="{3731028A-E085-461D-BD93-5BD794882D97}">
      <dgm:prSet/>
      <dgm:spPr>
        <a:xfrm>
          <a:off x="2419879" y="1722982"/>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BHV wordt gebeld</a:t>
          </a:r>
        </a:p>
      </dgm:t>
    </dgm:pt>
    <dgm:pt modelId="{2D0812AC-3404-4E74-B63A-1E8673E23BDE}" type="parTrans" cxnId="{CC5A099D-EB58-4428-9735-C6166D9C1C38}">
      <dgm:prSet/>
      <dgm:spPr>
        <a:xfrm>
          <a:off x="2310510" y="1304865"/>
          <a:ext cx="109369" cy="631780"/>
        </a:xfrm>
        <a:custGeom>
          <a:avLst/>
          <a:gdLst/>
          <a:ahLst/>
          <a:cxnLst/>
          <a:rect l="0" t="0" r="0" b="0"/>
          <a:pathLst>
            <a:path>
              <a:moveTo>
                <a:pt x="0" y="0"/>
              </a:moveTo>
              <a:lnTo>
                <a:pt x="54684" y="0"/>
              </a:lnTo>
              <a:lnTo>
                <a:pt x="54684" y="631780"/>
              </a:lnTo>
              <a:lnTo>
                <a:pt x="109369" y="63178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131BF22E-BAE5-499A-A8DB-E47D961CBAA5}" type="sibTrans" cxnId="{CC5A099D-EB58-4428-9735-C6166D9C1C38}">
      <dgm:prSet/>
      <dgm:spPr/>
      <dgm:t>
        <a:bodyPr/>
        <a:lstStyle/>
        <a:p>
          <a:endParaRPr lang="nl-NL">
            <a:latin typeface="Encode Sans" panose="02000000000000000000" pitchFamily="2" charset="0"/>
          </a:endParaRPr>
        </a:p>
      </dgm:t>
    </dgm:pt>
    <dgm:pt modelId="{6B3480A6-77A2-45E6-A739-F522CAAEE9DF}">
      <dgm:prSet/>
      <dgm:spPr>
        <a:xfrm>
          <a:off x="4084272" y="632292"/>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gaat terug naar de les</a:t>
          </a:r>
        </a:p>
      </dgm:t>
    </dgm:pt>
    <dgm:pt modelId="{6CB23C14-6D17-43CA-B0D4-7912EFEDF320}" type="parTrans" cxnId="{4675896C-6E0A-4EBE-9554-C6EA5533244A}">
      <dgm:prSet/>
      <dgm:spPr>
        <a:xfrm>
          <a:off x="3836898" y="800235"/>
          <a:ext cx="247373" cy="91440"/>
        </a:xfrm>
        <a:custGeom>
          <a:avLst/>
          <a:gdLst/>
          <a:ahLst/>
          <a:cxnLst/>
          <a:rect l="0" t="0" r="0" b="0"/>
          <a:pathLst>
            <a:path>
              <a:moveTo>
                <a:pt x="0" y="50091"/>
              </a:moveTo>
              <a:lnTo>
                <a:pt x="123686" y="50091"/>
              </a:lnTo>
              <a:lnTo>
                <a:pt x="123686" y="45720"/>
              </a:lnTo>
              <a:lnTo>
                <a:pt x="247373"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DE72E856-E521-4133-8A5F-D6F891008486}" type="sibTrans" cxnId="{4675896C-6E0A-4EBE-9554-C6EA5533244A}">
      <dgm:prSet/>
      <dgm:spPr/>
      <dgm:t>
        <a:bodyPr/>
        <a:lstStyle/>
        <a:p>
          <a:endParaRPr lang="nl-NL">
            <a:latin typeface="Encode Sans" panose="02000000000000000000" pitchFamily="2" charset="0"/>
          </a:endParaRPr>
        </a:p>
      </dgm:t>
    </dgm:pt>
    <dgm:pt modelId="{119D708F-B151-486E-9B6C-196DA3EF23D1}">
      <dgm:prSet/>
      <dgm:spPr>
        <a:xfrm>
          <a:off x="4079815"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neemt contact op met ouder(s)/verzorger(s)</a:t>
          </a:r>
        </a:p>
      </dgm:t>
    </dgm:pt>
    <dgm:pt modelId="{776B3FF4-97FA-4414-A30C-000AA1A6AE8E}" type="parTrans" cxnId="{EA217800-7F5E-40D0-BE79-CDF9BA47C6AC}">
      <dgm:prSet/>
      <dgm:spPr>
        <a:xfrm>
          <a:off x="3832511" y="1345759"/>
          <a:ext cx="247303" cy="91440"/>
        </a:xfrm>
        <a:custGeom>
          <a:avLst/>
          <a:gdLst/>
          <a:ahLst/>
          <a:cxnLst/>
          <a:rect l="0" t="0" r="0" b="0"/>
          <a:pathLst>
            <a:path>
              <a:moveTo>
                <a:pt x="0" y="45720"/>
              </a:moveTo>
              <a:lnTo>
                <a:pt x="247303"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4E22FB61-ED1E-4A04-9D56-27DAEB3FDF34}" type="sibTrans" cxnId="{EA217800-7F5E-40D0-BE79-CDF9BA47C6AC}">
      <dgm:prSet/>
      <dgm:spPr/>
      <dgm:t>
        <a:bodyPr/>
        <a:lstStyle/>
        <a:p>
          <a:endParaRPr lang="nl-NL">
            <a:latin typeface="Encode Sans" panose="02000000000000000000" pitchFamily="2" charset="0"/>
          </a:endParaRPr>
        </a:p>
      </dgm:t>
    </dgm:pt>
    <dgm:pt modelId="{EDF0C3BF-12CD-4258-B34E-4AE132064A1D}">
      <dgm:prSet/>
      <dgm:spPr>
        <a:xfrm>
          <a:off x="4085309" y="1722982"/>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7537D931-FBEC-4156-82E4-F97529748923}" type="parTrans" cxnId="{1A664E3F-E80A-4C9F-84B8-DE3A16726267}">
      <dgm:prSet/>
      <dgm:spPr>
        <a:xfrm>
          <a:off x="3821508" y="1890925"/>
          <a:ext cx="263800" cy="91440"/>
        </a:xfrm>
        <a:custGeom>
          <a:avLst/>
          <a:gdLst/>
          <a:ahLst/>
          <a:cxnLst/>
          <a:rect l="0" t="0" r="0" b="0"/>
          <a:pathLst>
            <a:path>
              <a:moveTo>
                <a:pt x="0" y="45720"/>
              </a:moveTo>
              <a:lnTo>
                <a:pt x="263800"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60A5B578-68AE-4EAF-9DC6-A472F71DF6E7}" type="sibTrans" cxnId="{1A664E3F-E80A-4C9F-84B8-DE3A16726267}">
      <dgm:prSet/>
      <dgm:spPr/>
      <dgm:t>
        <a:bodyPr/>
        <a:lstStyle/>
        <a:p>
          <a:endParaRPr lang="nl-NL">
            <a:latin typeface="Encode Sans" panose="02000000000000000000" pitchFamily="2" charset="0"/>
          </a:endParaRPr>
        </a:p>
      </dgm:t>
    </dgm:pt>
    <dgm:pt modelId="{D0B1FA9C-B25E-456E-BF6B-7DC786F6A8A0}">
      <dgm:prSet/>
      <dgm:spPr>
        <a:xfrm>
          <a:off x="2432536" y="2797942"/>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B065FE32-AD73-42A4-B88C-54803BA850F2}" type="parTrans" cxnId="{37530475-0F72-4419-9C6A-01A383208737}">
      <dgm:prSet/>
      <dgm:spPr>
        <a:xfrm>
          <a:off x="2308365" y="2965564"/>
          <a:ext cx="124170" cy="91440"/>
        </a:xfrm>
        <a:custGeom>
          <a:avLst/>
          <a:gdLst/>
          <a:ahLst/>
          <a:cxnLst/>
          <a:rect l="0" t="0" r="0" b="0"/>
          <a:pathLst>
            <a:path>
              <a:moveTo>
                <a:pt x="0" y="45720"/>
              </a:moveTo>
              <a:lnTo>
                <a:pt x="62085" y="45720"/>
              </a:lnTo>
              <a:lnTo>
                <a:pt x="62085" y="46040"/>
              </a:lnTo>
              <a:lnTo>
                <a:pt x="124170" y="4604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CB2DF47E-E837-489C-9D07-22F426836CAE}" type="sibTrans" cxnId="{37530475-0F72-4419-9C6A-01A383208737}">
      <dgm:prSet/>
      <dgm:spPr/>
      <dgm:t>
        <a:bodyPr/>
        <a:lstStyle/>
        <a:p>
          <a:endParaRPr lang="nl-NL">
            <a:latin typeface="Encode Sans" panose="02000000000000000000" pitchFamily="2" charset="0"/>
          </a:endParaRPr>
        </a:p>
      </dgm:t>
    </dgm:pt>
    <dgm:pt modelId="{D7F6FD5D-95C4-4A22-BCC6-635D9EBFB0C0}">
      <dgm:prSet/>
      <dgm:spPr>
        <a:xfrm>
          <a:off x="2430882" y="2262643"/>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112 wordt gebeld</a:t>
          </a:r>
        </a:p>
      </dgm:t>
    </dgm:pt>
    <dgm:pt modelId="{726A43F1-9D12-470D-A630-B138BB321A8B}" type="parTrans" cxnId="{7E16C60A-169A-4CAA-B96D-98FE79DA59ED}">
      <dgm:prSet/>
      <dgm:spPr>
        <a:xfrm>
          <a:off x="2310510" y="1304865"/>
          <a:ext cx="120371" cy="1171441"/>
        </a:xfrm>
        <a:custGeom>
          <a:avLst/>
          <a:gdLst/>
          <a:ahLst/>
          <a:cxnLst/>
          <a:rect l="0" t="0" r="0" b="0"/>
          <a:pathLst>
            <a:path>
              <a:moveTo>
                <a:pt x="0" y="0"/>
              </a:moveTo>
              <a:lnTo>
                <a:pt x="60185" y="0"/>
              </a:lnTo>
              <a:lnTo>
                <a:pt x="60185" y="1171441"/>
              </a:lnTo>
              <a:lnTo>
                <a:pt x="120371" y="1171441"/>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3AD342D5-968B-4E02-9BC4-FCA9B8371160}" type="sibTrans" cxnId="{7E16C60A-169A-4CAA-B96D-98FE79DA59ED}">
      <dgm:prSet/>
      <dgm:spPr/>
      <dgm:t>
        <a:bodyPr/>
        <a:lstStyle/>
        <a:p>
          <a:endParaRPr lang="nl-NL">
            <a:latin typeface="Encode Sans" panose="02000000000000000000" pitchFamily="2" charset="0"/>
          </a:endParaRPr>
        </a:p>
      </dgm:t>
    </dgm:pt>
    <dgm:pt modelId="{44668F6C-A8A7-4205-9905-C8D2FAB7BD72}">
      <dgm:prSet/>
      <dgm:spPr>
        <a:xfrm>
          <a:off x="4096326" y="2272384"/>
          <a:ext cx="1401629" cy="40784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BHV wordt gebeld (Dit is verplicht als 112 wordt gebeld!)</a:t>
          </a:r>
        </a:p>
      </dgm:t>
    </dgm:pt>
    <dgm:pt modelId="{462074A1-1CE0-4848-83A3-BBB36EAD3AFD}" type="parTrans" cxnId="{B6EF25E7-2F9C-4B33-941D-D27DDD9F057E}">
      <dgm:prSet/>
      <dgm:spPr>
        <a:xfrm>
          <a:off x="3832511" y="2430586"/>
          <a:ext cx="263814" cy="91440"/>
        </a:xfrm>
        <a:custGeom>
          <a:avLst/>
          <a:gdLst/>
          <a:ahLst/>
          <a:cxnLst/>
          <a:rect l="0" t="0" r="0" b="0"/>
          <a:pathLst>
            <a:path>
              <a:moveTo>
                <a:pt x="0" y="45720"/>
              </a:moveTo>
              <a:lnTo>
                <a:pt x="263814"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5BE9B237-602D-4214-93A3-1DD70D571796}" type="sibTrans" cxnId="{B6EF25E7-2F9C-4B33-941D-D27DDD9F057E}">
      <dgm:prSet/>
      <dgm:spPr/>
      <dgm:t>
        <a:bodyPr/>
        <a:lstStyle/>
        <a:p>
          <a:endParaRPr lang="nl-NL">
            <a:latin typeface="Encode Sans" panose="02000000000000000000" pitchFamily="2" charset="0"/>
          </a:endParaRPr>
        </a:p>
      </dgm:t>
    </dgm:pt>
    <dgm:pt modelId="{1138F2ED-94AC-4E7E-805D-54FDD6D0D22B}">
      <dgm:prSet/>
      <dgm:spPr>
        <a:xfrm>
          <a:off x="5779683" y="2264066"/>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F79C9EC1-1065-4BA8-A892-3ECEDC48C26D}" type="parTrans" cxnId="{49CF1C7F-4BE8-4AD6-94F8-76E5CA241874}">
      <dgm:prSet/>
      <dgm:spPr>
        <a:xfrm>
          <a:off x="5497955" y="2430586"/>
          <a:ext cx="281727" cy="91440"/>
        </a:xfrm>
        <a:custGeom>
          <a:avLst/>
          <a:gdLst/>
          <a:ahLst/>
          <a:cxnLst/>
          <a:rect l="0" t="0" r="0" b="0"/>
          <a:pathLst>
            <a:path>
              <a:moveTo>
                <a:pt x="0" y="45720"/>
              </a:moveTo>
              <a:lnTo>
                <a:pt x="140863" y="45720"/>
              </a:lnTo>
              <a:lnTo>
                <a:pt x="140863" y="47142"/>
              </a:lnTo>
              <a:lnTo>
                <a:pt x="281727" y="47142"/>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B33F728F-31B3-4878-B99E-4FF1C6F60DE6}" type="sibTrans" cxnId="{49CF1C7F-4BE8-4AD6-94F8-76E5CA241874}">
      <dgm:prSet/>
      <dgm:spPr/>
      <dgm:t>
        <a:bodyPr/>
        <a:lstStyle/>
        <a:p>
          <a:endParaRPr lang="nl-NL">
            <a:latin typeface="Encode Sans" panose="02000000000000000000" pitchFamily="2" charset="0"/>
          </a:endParaRPr>
        </a:p>
      </dgm:t>
    </dgm:pt>
    <dgm:pt modelId="{81A1C50D-1929-4D67-BB88-0F64C74EBA91}">
      <dgm:prSet/>
      <dgm:spPr>
        <a:xfrm>
          <a:off x="911137" y="3407749"/>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112 wordt gebeld</a:t>
          </a:r>
        </a:p>
      </dgm:t>
    </dgm:pt>
    <dgm:pt modelId="{0FA08491-2F9C-4905-8537-2A5C4190F7A7}" type="parTrans" cxnId="{DADB0954-58E0-49AA-9C42-8EED2C7A8A51}">
      <dgm:prSet/>
      <dgm:spPr>
        <a:xfrm>
          <a:off x="435578" y="2480486"/>
          <a:ext cx="475558" cy="1140925"/>
        </a:xfrm>
        <a:custGeom>
          <a:avLst/>
          <a:gdLst/>
          <a:ahLst/>
          <a:cxnLst/>
          <a:rect l="0" t="0" r="0" b="0"/>
          <a:pathLst>
            <a:path>
              <a:moveTo>
                <a:pt x="0" y="0"/>
              </a:moveTo>
              <a:lnTo>
                <a:pt x="237779" y="0"/>
              </a:lnTo>
              <a:lnTo>
                <a:pt x="237779" y="1140925"/>
              </a:lnTo>
              <a:lnTo>
                <a:pt x="475558" y="1140925"/>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32A0CA20-2F6C-42A4-B654-B35E5E18B9E0}" type="sibTrans" cxnId="{DADB0954-58E0-49AA-9C42-8EED2C7A8A51}">
      <dgm:prSet/>
      <dgm:spPr/>
      <dgm:t>
        <a:bodyPr/>
        <a:lstStyle/>
        <a:p>
          <a:endParaRPr lang="nl-NL">
            <a:latin typeface="Encode Sans" panose="02000000000000000000" pitchFamily="2" charset="0"/>
          </a:endParaRPr>
        </a:p>
      </dgm:t>
    </dgm:pt>
    <dgm:pt modelId="{04C8127A-2B5A-414E-91E8-B2D00E7F2579}">
      <dgm:prSet/>
      <dgm:spPr>
        <a:xfrm>
          <a:off x="2449944" y="3406937"/>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BHV wordt gebeld (Dit is verplicht als 112 wordt gebeld!)</a:t>
          </a:r>
        </a:p>
      </dgm:t>
    </dgm:pt>
    <dgm:pt modelId="{61C64358-6022-4773-879A-852EBF359C9F}" type="parTrans" cxnId="{34658C66-D0A1-4FB2-9C56-F83D15E32964}">
      <dgm:prSet/>
      <dgm:spPr>
        <a:xfrm>
          <a:off x="2312766" y="3574880"/>
          <a:ext cx="137177" cy="91440"/>
        </a:xfrm>
        <a:custGeom>
          <a:avLst/>
          <a:gdLst/>
          <a:ahLst/>
          <a:cxnLst/>
          <a:rect l="0" t="0" r="0" b="0"/>
          <a:pathLst>
            <a:path>
              <a:moveTo>
                <a:pt x="0" y="46531"/>
              </a:moveTo>
              <a:lnTo>
                <a:pt x="68588" y="46531"/>
              </a:lnTo>
              <a:lnTo>
                <a:pt x="68588" y="45720"/>
              </a:lnTo>
              <a:lnTo>
                <a:pt x="137177"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67CE0EF6-B219-4A28-B63C-E50EAB07F11C}" type="sibTrans" cxnId="{34658C66-D0A1-4FB2-9C56-F83D15E32964}">
      <dgm:prSet/>
      <dgm:spPr/>
      <dgm:t>
        <a:bodyPr/>
        <a:lstStyle/>
        <a:p>
          <a:endParaRPr lang="nl-NL">
            <a:latin typeface="Encode Sans" panose="02000000000000000000" pitchFamily="2" charset="0"/>
          </a:endParaRPr>
        </a:p>
      </dgm:t>
    </dgm:pt>
    <dgm:pt modelId="{D654DCCE-303B-430F-9503-4D236C4BDCA5}">
      <dgm:prSet/>
      <dgm:spPr>
        <a:xfrm>
          <a:off x="4125382" y="3408565"/>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D27B68C0-3CC9-4D5E-9D63-6411486D348E}" type="parTrans" cxnId="{E1260A67-3DBD-4F4E-BA9F-DF253665612D}">
      <dgm:prSet/>
      <dgm:spPr>
        <a:xfrm>
          <a:off x="3851573" y="3574880"/>
          <a:ext cx="273808" cy="91440"/>
        </a:xfrm>
        <a:custGeom>
          <a:avLst/>
          <a:gdLst/>
          <a:ahLst/>
          <a:cxnLst/>
          <a:rect l="0" t="0" r="0" b="0"/>
          <a:pathLst>
            <a:path>
              <a:moveTo>
                <a:pt x="0" y="45720"/>
              </a:moveTo>
              <a:lnTo>
                <a:pt x="136904" y="45720"/>
              </a:lnTo>
              <a:lnTo>
                <a:pt x="136904" y="47348"/>
              </a:lnTo>
              <a:lnTo>
                <a:pt x="273808" y="47348"/>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F20FBC13-B88A-4706-9D57-0108E5D30FED}" type="sibTrans" cxnId="{E1260A67-3DBD-4F4E-BA9F-DF253665612D}">
      <dgm:prSet/>
      <dgm:spPr/>
      <dgm:t>
        <a:bodyPr/>
        <a:lstStyle/>
        <a:p>
          <a:endParaRPr lang="nl-NL">
            <a:latin typeface="Encode Sans" panose="02000000000000000000" pitchFamily="2" charset="0"/>
          </a:endParaRPr>
        </a:p>
      </dgm:t>
    </dgm:pt>
    <dgm:pt modelId="{842936B3-E659-484B-99BE-4BF72D9B90C9}">
      <dgm:prSet/>
      <dgm:spPr>
        <a:xfrm>
          <a:off x="5761770" y="643659"/>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mag zelfstandig naar huis</a:t>
          </a:r>
        </a:p>
      </dgm:t>
    </dgm:pt>
    <dgm:pt modelId="{430DB822-AFB6-4855-A2A9-BC1569BC589B}" type="parTrans" cxnId="{380004A1-C83C-4989-B385-1A39E686DE05}">
      <dgm:prSet/>
      <dgm:spPr>
        <a:xfrm>
          <a:off x="5481444" y="857322"/>
          <a:ext cx="280325" cy="534157"/>
        </a:xfrm>
        <a:custGeom>
          <a:avLst/>
          <a:gdLst/>
          <a:ahLst/>
          <a:cxnLst/>
          <a:rect l="0" t="0" r="0" b="0"/>
          <a:pathLst>
            <a:path>
              <a:moveTo>
                <a:pt x="0" y="534157"/>
              </a:moveTo>
              <a:lnTo>
                <a:pt x="140162" y="534157"/>
              </a:lnTo>
              <a:lnTo>
                <a:pt x="140162" y="0"/>
              </a:lnTo>
              <a:lnTo>
                <a:pt x="280325"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B86217BB-7621-4C22-B209-6A9E829AFA0E}" type="sibTrans" cxnId="{380004A1-C83C-4989-B385-1A39E686DE05}">
      <dgm:prSet/>
      <dgm:spPr/>
      <dgm:t>
        <a:bodyPr/>
        <a:lstStyle/>
        <a:p>
          <a:endParaRPr lang="nl-NL">
            <a:latin typeface="Encode Sans" panose="02000000000000000000" pitchFamily="2" charset="0"/>
          </a:endParaRPr>
        </a:p>
      </dgm:t>
    </dgm:pt>
    <dgm:pt modelId="{6D1DA0DF-5C40-4CAA-9EFD-4602C5CF42DE}">
      <dgm:prSet/>
      <dgm:spPr>
        <a:xfrm>
          <a:off x="5761770"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mag niet zelfstandig naar huis</a:t>
          </a:r>
        </a:p>
      </dgm:t>
    </dgm:pt>
    <dgm:pt modelId="{2B9D4FAF-58AA-4769-98C2-D3738A29517B}" type="parTrans" cxnId="{FE254643-AFEA-4173-91DC-2E180E5E58DA}">
      <dgm:prSet/>
      <dgm:spPr>
        <a:xfrm>
          <a:off x="5481444" y="1345759"/>
          <a:ext cx="280325" cy="91440"/>
        </a:xfrm>
        <a:custGeom>
          <a:avLst/>
          <a:gdLst/>
          <a:ahLst/>
          <a:cxnLst/>
          <a:rect l="0" t="0" r="0" b="0"/>
          <a:pathLst>
            <a:path>
              <a:moveTo>
                <a:pt x="0" y="45720"/>
              </a:moveTo>
              <a:lnTo>
                <a:pt x="280325"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AB312226-2EC3-405E-9E66-B1E38C5DE6A7}" type="sibTrans" cxnId="{FE254643-AFEA-4173-91DC-2E180E5E58DA}">
      <dgm:prSet/>
      <dgm:spPr/>
      <dgm:t>
        <a:bodyPr/>
        <a:lstStyle/>
        <a:p>
          <a:endParaRPr lang="nl-NL">
            <a:latin typeface="Encode Sans" panose="02000000000000000000" pitchFamily="2" charset="0"/>
          </a:endParaRPr>
        </a:p>
      </dgm:t>
    </dgm:pt>
    <dgm:pt modelId="{CDD8BD49-8556-42A6-882A-F2F78670367E}">
      <dgm:prSet/>
      <dgm:spPr>
        <a:xfrm>
          <a:off x="5761770" y="1711974"/>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moet op school blijven</a:t>
          </a:r>
        </a:p>
      </dgm:t>
    </dgm:pt>
    <dgm:pt modelId="{E6799DA8-B4A4-487F-B62D-A4F13E345AF9}" type="parTrans" cxnId="{9159CED3-57AE-4FC5-93DA-2FB8D403B318}">
      <dgm:prSet/>
      <dgm:spPr>
        <a:xfrm>
          <a:off x="5481444" y="1391479"/>
          <a:ext cx="280325" cy="534157"/>
        </a:xfrm>
        <a:custGeom>
          <a:avLst/>
          <a:gdLst/>
          <a:ahLst/>
          <a:cxnLst/>
          <a:rect l="0" t="0" r="0" b="0"/>
          <a:pathLst>
            <a:path>
              <a:moveTo>
                <a:pt x="0" y="0"/>
              </a:moveTo>
              <a:lnTo>
                <a:pt x="140162" y="0"/>
              </a:lnTo>
              <a:lnTo>
                <a:pt x="140162" y="534157"/>
              </a:lnTo>
              <a:lnTo>
                <a:pt x="280325" y="534157"/>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0DD249BE-BB8F-4A6A-97FB-220CD97112CD}" type="sibTrans" cxnId="{9159CED3-57AE-4FC5-93DA-2FB8D403B318}">
      <dgm:prSet/>
      <dgm:spPr/>
      <dgm:t>
        <a:bodyPr/>
        <a:lstStyle/>
        <a:p>
          <a:endParaRPr lang="nl-NL">
            <a:latin typeface="Encode Sans" panose="02000000000000000000" pitchFamily="2" charset="0"/>
          </a:endParaRPr>
        </a:p>
      </dgm:t>
    </dgm:pt>
    <dgm:pt modelId="{ADA6D00C-1046-46DF-B734-2E353DD20F29}">
      <dgm:prSet/>
      <dgm:spPr>
        <a:xfrm>
          <a:off x="7443725" y="1711974"/>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Leerling gaat terug naar de les</a:t>
          </a:r>
        </a:p>
      </dgm:t>
    </dgm:pt>
    <dgm:pt modelId="{32C37B69-72E4-40D6-850F-C9BEFD2BDCA5}" type="parTrans" cxnId="{14D17786-F002-428D-BEA5-7C4E6388AAFA}">
      <dgm:prSet/>
      <dgm:spPr>
        <a:xfrm>
          <a:off x="7163399" y="1879917"/>
          <a:ext cx="280325" cy="91440"/>
        </a:xfrm>
        <a:custGeom>
          <a:avLst/>
          <a:gdLst/>
          <a:ahLst/>
          <a:cxnLst/>
          <a:rect l="0" t="0" r="0" b="0"/>
          <a:pathLst>
            <a:path>
              <a:moveTo>
                <a:pt x="0" y="45720"/>
              </a:moveTo>
              <a:lnTo>
                <a:pt x="280325"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C147FFCA-108D-4C72-84D4-0A21A8785142}" type="sibTrans" cxnId="{14D17786-F002-428D-BEA5-7C4E6388AAFA}">
      <dgm:prSet/>
      <dgm:spPr/>
      <dgm:t>
        <a:bodyPr/>
        <a:lstStyle/>
        <a:p>
          <a:endParaRPr lang="nl-NL">
            <a:latin typeface="Encode Sans" panose="02000000000000000000" pitchFamily="2" charset="0"/>
          </a:endParaRPr>
        </a:p>
      </dgm:t>
    </dgm:pt>
    <dgm:pt modelId="{43796C9D-B054-4DA6-B24D-2A1B3F672F00}">
      <dgm:prSet/>
      <dgm:spPr>
        <a:xfrm>
          <a:off x="7443725"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a:solidFill>
                <a:sysClr val="windowText" lastClr="000000">
                  <a:hueOff val="0"/>
                  <a:satOff val="0"/>
                  <a:lumOff val="0"/>
                  <a:alphaOff val="0"/>
                </a:sysClr>
              </a:solidFill>
              <a:latin typeface="Encode Sans" panose="02000000000000000000" pitchFamily="2" charset="0"/>
              <a:ea typeface="+mn-ea"/>
              <a:cs typeface="+mn-cs"/>
            </a:rPr>
            <a:t>Ouder(s)/verzorger(s) zorgen ervoor dat leerling wordt opgehaald</a:t>
          </a:r>
        </a:p>
      </dgm:t>
    </dgm:pt>
    <dgm:pt modelId="{927A9E5C-6255-4E24-B92F-E98BF4D977E1}" type="parTrans" cxnId="{54CE3632-DF66-4066-92B3-B618E48D74C1}">
      <dgm:prSet/>
      <dgm:spPr>
        <a:xfrm>
          <a:off x="7163399" y="1345759"/>
          <a:ext cx="280325" cy="91440"/>
        </a:xfrm>
        <a:custGeom>
          <a:avLst/>
          <a:gdLst/>
          <a:ahLst/>
          <a:cxnLst/>
          <a:rect l="0" t="0" r="0" b="0"/>
          <a:pathLst>
            <a:path>
              <a:moveTo>
                <a:pt x="0" y="45720"/>
              </a:moveTo>
              <a:lnTo>
                <a:pt x="280325"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Encode Sans" panose="02000000000000000000" pitchFamily="2" charset="0"/>
            <a:ea typeface="+mn-ea"/>
            <a:cs typeface="+mn-cs"/>
          </a:endParaRPr>
        </a:p>
      </dgm:t>
    </dgm:pt>
    <dgm:pt modelId="{64D0E4B2-8E5E-42EB-B56B-EA64487FE932}" type="sibTrans" cxnId="{54CE3632-DF66-4066-92B3-B618E48D74C1}">
      <dgm:prSet/>
      <dgm:spPr/>
      <dgm:t>
        <a:bodyPr/>
        <a:lstStyle/>
        <a:p>
          <a:endParaRPr lang="nl-NL">
            <a:latin typeface="Encode Sans" panose="02000000000000000000" pitchFamily="2" charset="0"/>
          </a:endParaRPr>
        </a:p>
      </dgm:t>
    </dgm:pt>
    <dgm:pt modelId="{5E13C6FB-5906-4856-9F58-2528465D8064}" type="pres">
      <dgm:prSet presAssocID="{C63F84E8-C11E-4B0A-B066-7BD8F988FF59}" presName="Name0" presStyleCnt="0">
        <dgm:presLayoutVars>
          <dgm:chPref val="1"/>
          <dgm:dir/>
          <dgm:animOne val="branch"/>
          <dgm:animLvl val="lvl"/>
          <dgm:resizeHandles val="exact"/>
        </dgm:presLayoutVars>
      </dgm:prSet>
      <dgm:spPr/>
    </dgm:pt>
    <dgm:pt modelId="{1EB45CC9-B07A-44EE-A20E-6564350511AA}" type="pres">
      <dgm:prSet presAssocID="{F72D36A4-C052-4FE7-8759-C2FEA17849D9}" presName="root1" presStyleCnt="0"/>
      <dgm:spPr/>
    </dgm:pt>
    <dgm:pt modelId="{0881F362-2C4F-4BF9-B50A-6670353FBD25}" type="pres">
      <dgm:prSet presAssocID="{F72D36A4-C052-4FE7-8759-C2FEA17849D9}" presName="LevelOneTextNode" presStyleLbl="node0" presStyleIdx="0" presStyleCnt="1" custAng="5400000" custScaleX="100251" custScaleY="36327" custLinFactNeighborX="-35549" custLinFactNeighborY="920">
        <dgm:presLayoutVars>
          <dgm:chPref val="3"/>
        </dgm:presLayoutVars>
      </dgm:prSet>
      <dgm:spPr/>
    </dgm:pt>
    <dgm:pt modelId="{C34B8A41-B35D-41A2-B224-AAA6A8C6C68A}" type="pres">
      <dgm:prSet presAssocID="{F72D36A4-C052-4FE7-8759-C2FEA17849D9}" presName="level2hierChild" presStyleCnt="0"/>
      <dgm:spPr/>
    </dgm:pt>
    <dgm:pt modelId="{4AB2D4A9-97E4-4DFA-ACD2-B171C7539DAE}" type="pres">
      <dgm:prSet presAssocID="{B046F4AB-6677-46CF-970C-C86C224835E5}" presName="conn2-1" presStyleLbl="parChTrans1D2" presStyleIdx="0" presStyleCnt="3"/>
      <dgm:spPr/>
    </dgm:pt>
    <dgm:pt modelId="{B5F1E7F0-F615-400F-94BB-FFBB533989FB}" type="pres">
      <dgm:prSet presAssocID="{B046F4AB-6677-46CF-970C-C86C224835E5}" presName="connTx" presStyleLbl="parChTrans1D2" presStyleIdx="0" presStyleCnt="3"/>
      <dgm:spPr/>
    </dgm:pt>
    <dgm:pt modelId="{AD8CF8BF-2AA6-4090-909D-0458340B8C6F}" type="pres">
      <dgm:prSet presAssocID="{723107CF-54AC-42AE-9D7F-5B8BB451F60A}" presName="root2" presStyleCnt="0"/>
      <dgm:spPr/>
    </dgm:pt>
    <dgm:pt modelId="{BBAF27E5-ED33-4ADD-AC67-A6F0140E9533}" type="pres">
      <dgm:prSet presAssocID="{723107CF-54AC-42AE-9D7F-5B8BB451F60A}" presName="LevelTwoTextNode" presStyleLbl="node2" presStyleIdx="0" presStyleCnt="3" custLinFactNeighborX="13768" custLinFactNeighborY="-20269">
        <dgm:presLayoutVars>
          <dgm:chPref val="3"/>
        </dgm:presLayoutVars>
      </dgm:prSet>
      <dgm:spPr/>
    </dgm:pt>
    <dgm:pt modelId="{68FB0A97-2E2C-447F-BFE2-D0DC497E2CE9}" type="pres">
      <dgm:prSet presAssocID="{723107CF-54AC-42AE-9D7F-5B8BB451F60A}" presName="level3hierChild" presStyleCnt="0"/>
      <dgm:spPr/>
    </dgm:pt>
    <dgm:pt modelId="{85FB6A52-2712-4C58-A69E-94AB6DB5DEF6}" type="pres">
      <dgm:prSet presAssocID="{9A4D23BC-F24E-4050-896D-791FDEE4D23A}" presName="conn2-1" presStyleLbl="parChTrans1D3" presStyleIdx="0" presStyleCnt="6"/>
      <dgm:spPr/>
    </dgm:pt>
    <dgm:pt modelId="{28A70E41-2384-409D-AD13-10F1519515F0}" type="pres">
      <dgm:prSet presAssocID="{9A4D23BC-F24E-4050-896D-791FDEE4D23A}" presName="connTx" presStyleLbl="parChTrans1D3" presStyleIdx="0" presStyleCnt="6"/>
      <dgm:spPr/>
    </dgm:pt>
    <dgm:pt modelId="{F8FB663C-A7BE-4C24-A77B-2ECDE0CD2DE9}" type="pres">
      <dgm:prSet presAssocID="{F66D0348-A564-4B39-8F76-86B8F447B3E6}" presName="root2" presStyleCnt="0"/>
      <dgm:spPr/>
    </dgm:pt>
    <dgm:pt modelId="{8A4DCFF7-3D73-489A-AE14-978FA42881F3}" type="pres">
      <dgm:prSet presAssocID="{F66D0348-A564-4B39-8F76-86B8F447B3E6}" presName="LevelTwoTextNode" presStyleLbl="node3" presStyleIdx="0" presStyleCnt="6" custLinFactY="23363" custLinFactNeighborX="2669" custLinFactNeighborY="100000">
        <dgm:presLayoutVars>
          <dgm:chPref val="3"/>
        </dgm:presLayoutVars>
      </dgm:prSet>
      <dgm:spPr/>
    </dgm:pt>
    <dgm:pt modelId="{73E9D4F7-1BF1-4C53-B2A0-602F2EEBA7B1}" type="pres">
      <dgm:prSet presAssocID="{F66D0348-A564-4B39-8F76-86B8F447B3E6}" presName="level3hierChild" presStyleCnt="0"/>
      <dgm:spPr/>
    </dgm:pt>
    <dgm:pt modelId="{2CEEA7D9-9C5B-4FC2-A73C-F31588A20764}" type="pres">
      <dgm:prSet presAssocID="{6CB23C14-6D17-43CA-B0D4-7912EFEDF320}" presName="conn2-1" presStyleLbl="parChTrans1D4" presStyleIdx="0" presStyleCnt="11"/>
      <dgm:spPr/>
    </dgm:pt>
    <dgm:pt modelId="{939A7FCC-65F7-42B9-B50E-71E351D4606D}" type="pres">
      <dgm:prSet presAssocID="{6CB23C14-6D17-43CA-B0D4-7912EFEDF320}" presName="connTx" presStyleLbl="parChTrans1D4" presStyleIdx="0" presStyleCnt="11"/>
      <dgm:spPr/>
    </dgm:pt>
    <dgm:pt modelId="{1021B574-F20C-47C4-AC73-1E2A348F2361}" type="pres">
      <dgm:prSet presAssocID="{6B3480A6-77A2-45E6-A739-F522CAAEE9DF}" presName="root2" presStyleCnt="0"/>
      <dgm:spPr/>
    </dgm:pt>
    <dgm:pt modelId="{891EF5EC-8A16-4DE4-8C73-38942C704EAE}" type="pres">
      <dgm:prSet presAssocID="{6B3480A6-77A2-45E6-A739-F522CAAEE9DF}" presName="LevelTwoTextNode" presStyleLbl="node4" presStyleIdx="0" presStyleCnt="11" custLinFactY="22340" custLinFactNeighborX="318" custLinFactNeighborY="100000">
        <dgm:presLayoutVars>
          <dgm:chPref val="3"/>
        </dgm:presLayoutVars>
      </dgm:prSet>
      <dgm:spPr/>
    </dgm:pt>
    <dgm:pt modelId="{DF3EC58C-9049-4D02-BBDC-34D53396A848}" type="pres">
      <dgm:prSet presAssocID="{6B3480A6-77A2-45E6-A739-F522CAAEE9DF}" presName="level3hierChild" presStyleCnt="0"/>
      <dgm:spPr/>
    </dgm:pt>
    <dgm:pt modelId="{FE6CDCEC-7423-4D76-BA66-76FDBAD6FC2F}" type="pres">
      <dgm:prSet presAssocID="{7EEFE774-B033-4659-A505-FEEC37D78502}" presName="conn2-1" presStyleLbl="parChTrans1D3" presStyleIdx="1" presStyleCnt="6"/>
      <dgm:spPr/>
    </dgm:pt>
    <dgm:pt modelId="{4C8D6D46-2DB6-4037-9B50-7597F5914535}" type="pres">
      <dgm:prSet presAssocID="{7EEFE774-B033-4659-A505-FEEC37D78502}" presName="connTx" presStyleLbl="parChTrans1D3" presStyleIdx="1" presStyleCnt="6"/>
      <dgm:spPr/>
    </dgm:pt>
    <dgm:pt modelId="{BBCDA7BE-8FE5-4E3B-8AD2-58A63EC68E40}" type="pres">
      <dgm:prSet presAssocID="{E9D4F960-2DC8-4634-955F-3DD63DCCBC6A}" presName="root2" presStyleCnt="0"/>
      <dgm:spPr/>
    </dgm:pt>
    <dgm:pt modelId="{3496F988-6805-40F1-911C-F3BB4509A6B5}" type="pres">
      <dgm:prSet presAssocID="{E9D4F960-2DC8-4634-955F-3DD63DCCBC6A}" presName="LevelTwoTextNode" presStyleLbl="node3" presStyleIdx="1" presStyleCnt="6" custLinFactNeighborX="2356">
        <dgm:presLayoutVars>
          <dgm:chPref val="3"/>
        </dgm:presLayoutVars>
      </dgm:prSet>
      <dgm:spPr/>
    </dgm:pt>
    <dgm:pt modelId="{472A4BD2-4B30-4126-9210-A26C25EDF8C6}" type="pres">
      <dgm:prSet presAssocID="{E9D4F960-2DC8-4634-955F-3DD63DCCBC6A}" presName="level3hierChild" presStyleCnt="0"/>
      <dgm:spPr/>
    </dgm:pt>
    <dgm:pt modelId="{539AE0FB-651C-4BB9-AD0A-5346055F9781}" type="pres">
      <dgm:prSet presAssocID="{776B3FF4-97FA-4414-A30C-000AA1A6AE8E}" presName="conn2-1" presStyleLbl="parChTrans1D4" presStyleIdx="1" presStyleCnt="11"/>
      <dgm:spPr/>
    </dgm:pt>
    <dgm:pt modelId="{C016CF83-06B8-4557-8ED5-78443B16FEA3}" type="pres">
      <dgm:prSet presAssocID="{776B3FF4-97FA-4414-A30C-000AA1A6AE8E}" presName="connTx" presStyleLbl="parChTrans1D4" presStyleIdx="1" presStyleCnt="11"/>
      <dgm:spPr/>
    </dgm:pt>
    <dgm:pt modelId="{852CBD14-1256-492A-86BA-75962A0444F0}" type="pres">
      <dgm:prSet presAssocID="{119D708F-B151-486E-9B6C-196DA3EF23D1}" presName="root2" presStyleCnt="0"/>
      <dgm:spPr/>
    </dgm:pt>
    <dgm:pt modelId="{4082D8CF-E94D-412A-97BA-8D17815541F0}" type="pres">
      <dgm:prSet presAssocID="{119D708F-B151-486E-9B6C-196DA3EF23D1}" presName="LevelTwoTextNode" presStyleLbl="node4" presStyleIdx="1" presStyleCnt="11">
        <dgm:presLayoutVars>
          <dgm:chPref val="3"/>
        </dgm:presLayoutVars>
      </dgm:prSet>
      <dgm:spPr/>
    </dgm:pt>
    <dgm:pt modelId="{FF108DCD-FDA3-4F84-AF07-F32A09731987}" type="pres">
      <dgm:prSet presAssocID="{119D708F-B151-486E-9B6C-196DA3EF23D1}" presName="level3hierChild" presStyleCnt="0"/>
      <dgm:spPr/>
    </dgm:pt>
    <dgm:pt modelId="{65B8E645-A8AA-46B2-9A2F-B49EF6F0D1C8}" type="pres">
      <dgm:prSet presAssocID="{430DB822-AFB6-4855-A2A9-BC1569BC589B}" presName="conn2-1" presStyleLbl="parChTrans1D4" presStyleIdx="2" presStyleCnt="11"/>
      <dgm:spPr/>
    </dgm:pt>
    <dgm:pt modelId="{5BF9935B-39C4-4B0B-B303-A0C5F006EDBD}" type="pres">
      <dgm:prSet presAssocID="{430DB822-AFB6-4855-A2A9-BC1569BC589B}" presName="connTx" presStyleLbl="parChTrans1D4" presStyleIdx="2" presStyleCnt="11"/>
      <dgm:spPr/>
    </dgm:pt>
    <dgm:pt modelId="{38D6C366-B790-4952-ABB2-D035E09AF6EE}" type="pres">
      <dgm:prSet presAssocID="{842936B3-E659-484B-99BE-4BF72D9B90C9}" presName="root2" presStyleCnt="0"/>
      <dgm:spPr/>
    </dgm:pt>
    <dgm:pt modelId="{23BA80C5-7AC6-448C-9D3D-0290030ACE6B}" type="pres">
      <dgm:prSet presAssocID="{842936B3-E659-484B-99BE-4BF72D9B90C9}" presName="LevelTwoTextNode" presStyleLbl="node4" presStyleIdx="2" presStyleCnt="11">
        <dgm:presLayoutVars>
          <dgm:chPref val="3"/>
        </dgm:presLayoutVars>
      </dgm:prSet>
      <dgm:spPr/>
    </dgm:pt>
    <dgm:pt modelId="{FF4025C8-725F-40BC-AD01-8D0329A2F1D2}" type="pres">
      <dgm:prSet presAssocID="{842936B3-E659-484B-99BE-4BF72D9B90C9}" presName="level3hierChild" presStyleCnt="0"/>
      <dgm:spPr/>
    </dgm:pt>
    <dgm:pt modelId="{87C95DC7-EA70-4F05-9EB0-61F9EA3E1BEB}" type="pres">
      <dgm:prSet presAssocID="{2B9D4FAF-58AA-4769-98C2-D3738A29517B}" presName="conn2-1" presStyleLbl="parChTrans1D4" presStyleIdx="3" presStyleCnt="11"/>
      <dgm:spPr/>
    </dgm:pt>
    <dgm:pt modelId="{F7D2C9C9-0292-45B1-B5C3-247A8C95643A}" type="pres">
      <dgm:prSet presAssocID="{2B9D4FAF-58AA-4769-98C2-D3738A29517B}" presName="connTx" presStyleLbl="parChTrans1D4" presStyleIdx="3" presStyleCnt="11"/>
      <dgm:spPr/>
    </dgm:pt>
    <dgm:pt modelId="{10259E4F-5698-488C-BA1C-69E26962A6F6}" type="pres">
      <dgm:prSet presAssocID="{6D1DA0DF-5C40-4CAA-9EFD-4602C5CF42DE}" presName="root2" presStyleCnt="0"/>
      <dgm:spPr/>
    </dgm:pt>
    <dgm:pt modelId="{F2A72C4B-B010-4523-86E5-F75DC0EBF8F0}" type="pres">
      <dgm:prSet presAssocID="{6D1DA0DF-5C40-4CAA-9EFD-4602C5CF42DE}" presName="LevelTwoTextNode" presStyleLbl="node4" presStyleIdx="3" presStyleCnt="11">
        <dgm:presLayoutVars>
          <dgm:chPref val="3"/>
        </dgm:presLayoutVars>
      </dgm:prSet>
      <dgm:spPr/>
    </dgm:pt>
    <dgm:pt modelId="{605D2A08-4211-40B3-92FB-FD04522DA8A2}" type="pres">
      <dgm:prSet presAssocID="{6D1DA0DF-5C40-4CAA-9EFD-4602C5CF42DE}" presName="level3hierChild" presStyleCnt="0"/>
      <dgm:spPr/>
    </dgm:pt>
    <dgm:pt modelId="{3C823333-F710-48D3-8061-5A8D2BC33E5D}" type="pres">
      <dgm:prSet presAssocID="{927A9E5C-6255-4E24-B92F-E98BF4D977E1}" presName="conn2-1" presStyleLbl="parChTrans1D4" presStyleIdx="4" presStyleCnt="11"/>
      <dgm:spPr/>
    </dgm:pt>
    <dgm:pt modelId="{6514FF6A-33E6-4053-B651-329F9DE9FBD9}" type="pres">
      <dgm:prSet presAssocID="{927A9E5C-6255-4E24-B92F-E98BF4D977E1}" presName="connTx" presStyleLbl="parChTrans1D4" presStyleIdx="4" presStyleCnt="11"/>
      <dgm:spPr/>
    </dgm:pt>
    <dgm:pt modelId="{BC85B755-5A12-43E8-943B-8B086A2F484C}" type="pres">
      <dgm:prSet presAssocID="{43796C9D-B054-4DA6-B24D-2A1B3F672F00}" presName="root2" presStyleCnt="0"/>
      <dgm:spPr/>
    </dgm:pt>
    <dgm:pt modelId="{6738FEEA-3FB8-4189-8C00-3131C1CD33BA}" type="pres">
      <dgm:prSet presAssocID="{43796C9D-B054-4DA6-B24D-2A1B3F672F00}" presName="LevelTwoTextNode" presStyleLbl="node4" presStyleIdx="4" presStyleCnt="11">
        <dgm:presLayoutVars>
          <dgm:chPref val="3"/>
        </dgm:presLayoutVars>
      </dgm:prSet>
      <dgm:spPr/>
    </dgm:pt>
    <dgm:pt modelId="{FC3CFEAE-9D14-46FE-9867-6552AF0B5945}" type="pres">
      <dgm:prSet presAssocID="{43796C9D-B054-4DA6-B24D-2A1B3F672F00}" presName="level3hierChild" presStyleCnt="0"/>
      <dgm:spPr/>
    </dgm:pt>
    <dgm:pt modelId="{B7CE2DF5-10B9-439C-BE59-BBE265DCAA91}" type="pres">
      <dgm:prSet presAssocID="{E6799DA8-B4A4-487F-B62D-A4F13E345AF9}" presName="conn2-1" presStyleLbl="parChTrans1D4" presStyleIdx="5" presStyleCnt="11"/>
      <dgm:spPr/>
    </dgm:pt>
    <dgm:pt modelId="{A7239251-E212-40E8-91A6-91BEA90DF42C}" type="pres">
      <dgm:prSet presAssocID="{E6799DA8-B4A4-487F-B62D-A4F13E345AF9}" presName="connTx" presStyleLbl="parChTrans1D4" presStyleIdx="5" presStyleCnt="11"/>
      <dgm:spPr/>
    </dgm:pt>
    <dgm:pt modelId="{7EB61E40-843F-4F6C-8C1D-14A4DB1549D8}" type="pres">
      <dgm:prSet presAssocID="{CDD8BD49-8556-42A6-882A-F2F78670367E}" presName="root2" presStyleCnt="0"/>
      <dgm:spPr/>
    </dgm:pt>
    <dgm:pt modelId="{2D968423-DE84-485E-AE70-72DFF8A16F98}" type="pres">
      <dgm:prSet presAssocID="{CDD8BD49-8556-42A6-882A-F2F78670367E}" presName="LevelTwoTextNode" presStyleLbl="node4" presStyleIdx="5" presStyleCnt="11">
        <dgm:presLayoutVars>
          <dgm:chPref val="3"/>
        </dgm:presLayoutVars>
      </dgm:prSet>
      <dgm:spPr/>
    </dgm:pt>
    <dgm:pt modelId="{00A5BC0A-87A8-48D3-81CC-166EDF12C586}" type="pres">
      <dgm:prSet presAssocID="{CDD8BD49-8556-42A6-882A-F2F78670367E}" presName="level3hierChild" presStyleCnt="0"/>
      <dgm:spPr/>
    </dgm:pt>
    <dgm:pt modelId="{DF5AD65E-5A74-4D93-8579-ADE94167D819}" type="pres">
      <dgm:prSet presAssocID="{32C37B69-72E4-40D6-850F-C9BEFD2BDCA5}" presName="conn2-1" presStyleLbl="parChTrans1D4" presStyleIdx="6" presStyleCnt="11"/>
      <dgm:spPr/>
    </dgm:pt>
    <dgm:pt modelId="{2D5791AE-5258-4600-89FA-F1E834CDD81D}" type="pres">
      <dgm:prSet presAssocID="{32C37B69-72E4-40D6-850F-C9BEFD2BDCA5}" presName="connTx" presStyleLbl="parChTrans1D4" presStyleIdx="6" presStyleCnt="11"/>
      <dgm:spPr/>
    </dgm:pt>
    <dgm:pt modelId="{7147499F-1E39-44FB-B4B2-A7CE9EDFA0EB}" type="pres">
      <dgm:prSet presAssocID="{ADA6D00C-1046-46DF-B734-2E353DD20F29}" presName="root2" presStyleCnt="0"/>
      <dgm:spPr/>
    </dgm:pt>
    <dgm:pt modelId="{8BE32A52-5EC5-4D2B-B060-41902E602AB1}" type="pres">
      <dgm:prSet presAssocID="{ADA6D00C-1046-46DF-B734-2E353DD20F29}" presName="LevelTwoTextNode" presStyleLbl="node4" presStyleIdx="6" presStyleCnt="11">
        <dgm:presLayoutVars>
          <dgm:chPref val="3"/>
        </dgm:presLayoutVars>
      </dgm:prSet>
      <dgm:spPr/>
    </dgm:pt>
    <dgm:pt modelId="{344F76C3-8CDE-4A2B-8844-FD745D5CEE88}" type="pres">
      <dgm:prSet presAssocID="{ADA6D00C-1046-46DF-B734-2E353DD20F29}" presName="level3hierChild" presStyleCnt="0"/>
      <dgm:spPr/>
    </dgm:pt>
    <dgm:pt modelId="{F86E8A6F-2EFA-4777-95B9-867AFDC2E66B}" type="pres">
      <dgm:prSet presAssocID="{2D0812AC-3404-4E74-B63A-1E8673E23BDE}" presName="conn2-1" presStyleLbl="parChTrans1D3" presStyleIdx="2" presStyleCnt="6"/>
      <dgm:spPr/>
    </dgm:pt>
    <dgm:pt modelId="{D52371E7-AC65-47BF-88D9-FEB84E748057}" type="pres">
      <dgm:prSet presAssocID="{2D0812AC-3404-4E74-B63A-1E8673E23BDE}" presName="connTx" presStyleLbl="parChTrans1D3" presStyleIdx="2" presStyleCnt="6"/>
      <dgm:spPr/>
    </dgm:pt>
    <dgm:pt modelId="{435A38CB-9932-4309-B666-40BDEAE6A6FE}" type="pres">
      <dgm:prSet presAssocID="{3731028A-E085-461D-BD93-5BD794882D97}" presName="root2" presStyleCnt="0"/>
      <dgm:spPr/>
    </dgm:pt>
    <dgm:pt modelId="{2D14BABB-FCCE-4DEB-A884-F849A7346FF4}" type="pres">
      <dgm:prSet presAssocID="{3731028A-E085-461D-BD93-5BD794882D97}" presName="LevelTwoTextNode" presStyleLbl="node3" presStyleIdx="2" presStyleCnt="6" custLinFactNeighborX="1571" custLinFactNeighborY="2576">
        <dgm:presLayoutVars>
          <dgm:chPref val="3"/>
        </dgm:presLayoutVars>
      </dgm:prSet>
      <dgm:spPr/>
    </dgm:pt>
    <dgm:pt modelId="{E0C9488C-D3E4-4465-8DC6-B3E89E6E7F26}" type="pres">
      <dgm:prSet presAssocID="{3731028A-E085-461D-BD93-5BD794882D97}" presName="level3hierChild" presStyleCnt="0"/>
      <dgm:spPr/>
    </dgm:pt>
    <dgm:pt modelId="{BF2E8721-305B-4906-ADD2-A9B5BE13EA69}" type="pres">
      <dgm:prSet presAssocID="{7537D931-FBEC-4156-82E4-F97529748923}" presName="conn2-1" presStyleLbl="parChTrans1D4" presStyleIdx="7" presStyleCnt="11"/>
      <dgm:spPr/>
    </dgm:pt>
    <dgm:pt modelId="{2B131891-D722-4EB7-B8D5-0960F6528DC7}" type="pres">
      <dgm:prSet presAssocID="{7537D931-FBEC-4156-82E4-F97529748923}" presName="connTx" presStyleLbl="parChTrans1D4" presStyleIdx="7" presStyleCnt="11"/>
      <dgm:spPr/>
    </dgm:pt>
    <dgm:pt modelId="{15DAA632-CC75-4D0C-AF32-3735E8EB4C26}" type="pres">
      <dgm:prSet presAssocID="{EDF0C3BF-12CD-4258-B34E-4AE132064A1D}" presName="root2" presStyleCnt="0"/>
      <dgm:spPr/>
    </dgm:pt>
    <dgm:pt modelId="{90D3786D-B7C6-4B1A-B75A-D918E344EA6A}" type="pres">
      <dgm:prSet presAssocID="{EDF0C3BF-12CD-4258-B34E-4AE132064A1D}" presName="LevelTwoTextNode" presStyleLbl="node4" presStyleIdx="7" presStyleCnt="11" custLinFactNeighborX="392" custLinFactNeighborY="2576">
        <dgm:presLayoutVars>
          <dgm:chPref val="3"/>
        </dgm:presLayoutVars>
      </dgm:prSet>
      <dgm:spPr/>
    </dgm:pt>
    <dgm:pt modelId="{A3DB601F-3A3B-41EC-AB97-A7E255251FAA}" type="pres">
      <dgm:prSet presAssocID="{EDF0C3BF-12CD-4258-B34E-4AE132064A1D}" presName="level3hierChild" presStyleCnt="0"/>
      <dgm:spPr/>
    </dgm:pt>
    <dgm:pt modelId="{621DB2B2-D556-4519-8EE1-92A9B189DE87}" type="pres">
      <dgm:prSet presAssocID="{726A43F1-9D12-470D-A630-B138BB321A8B}" presName="conn2-1" presStyleLbl="parChTrans1D3" presStyleIdx="3" presStyleCnt="6"/>
      <dgm:spPr/>
    </dgm:pt>
    <dgm:pt modelId="{E0B9F099-71FD-4211-8DEA-39860CFDA21A}" type="pres">
      <dgm:prSet presAssocID="{726A43F1-9D12-470D-A630-B138BB321A8B}" presName="connTx" presStyleLbl="parChTrans1D3" presStyleIdx="3" presStyleCnt="6"/>
      <dgm:spPr/>
    </dgm:pt>
    <dgm:pt modelId="{E7B3032C-0538-4065-95DA-210C739D3FF9}" type="pres">
      <dgm:prSet presAssocID="{D7F6FD5D-95C4-4A22-BCC6-635D9EBFB0C0}" presName="root2" presStyleCnt="0"/>
      <dgm:spPr/>
    </dgm:pt>
    <dgm:pt modelId="{B0B65E06-9D9A-4CCD-AC1F-0422CFF6EC4A}" type="pres">
      <dgm:prSet presAssocID="{D7F6FD5D-95C4-4A22-BCC6-635D9EBFB0C0}" presName="LevelTwoTextNode" presStyleLbl="node3" presStyleIdx="3" presStyleCnt="6" custLinFactNeighborX="2356" custLinFactNeighborY="3864">
        <dgm:presLayoutVars>
          <dgm:chPref val="3"/>
        </dgm:presLayoutVars>
      </dgm:prSet>
      <dgm:spPr/>
    </dgm:pt>
    <dgm:pt modelId="{C3A13C29-12AE-4BB8-A65F-E16720B7DC75}" type="pres">
      <dgm:prSet presAssocID="{D7F6FD5D-95C4-4A22-BCC6-635D9EBFB0C0}" presName="level3hierChild" presStyleCnt="0"/>
      <dgm:spPr/>
    </dgm:pt>
    <dgm:pt modelId="{8238DA3D-2DBC-4472-A08B-2973A79954AF}" type="pres">
      <dgm:prSet presAssocID="{462074A1-1CE0-4848-83A3-BBB36EAD3AFD}" presName="conn2-1" presStyleLbl="parChTrans1D4" presStyleIdx="8" presStyleCnt="11"/>
      <dgm:spPr/>
    </dgm:pt>
    <dgm:pt modelId="{B0AC2A6A-173A-4E95-81A4-B85EF8A7692C}" type="pres">
      <dgm:prSet presAssocID="{462074A1-1CE0-4848-83A3-BBB36EAD3AFD}" presName="connTx" presStyleLbl="parChTrans1D4" presStyleIdx="8" presStyleCnt="11"/>
      <dgm:spPr/>
    </dgm:pt>
    <dgm:pt modelId="{76A1FC95-C62F-4FA2-8FC1-71642C5EEB69}" type="pres">
      <dgm:prSet presAssocID="{44668F6C-A8A7-4205-9905-C8D2FAB7BD72}" presName="root2" presStyleCnt="0"/>
      <dgm:spPr/>
    </dgm:pt>
    <dgm:pt modelId="{93C1E8EA-FD4E-4BC4-9896-FE379EEBCCCB}" type="pres">
      <dgm:prSet presAssocID="{44668F6C-A8A7-4205-9905-C8D2FAB7BD72}" presName="LevelTwoTextNode" presStyleLbl="node4" presStyleIdx="8" presStyleCnt="11" custScaleY="95441" custLinFactNeighborX="1178" custLinFactNeighborY="3864">
        <dgm:presLayoutVars>
          <dgm:chPref val="3"/>
        </dgm:presLayoutVars>
      </dgm:prSet>
      <dgm:spPr/>
    </dgm:pt>
    <dgm:pt modelId="{E65CB116-1901-4BC5-833E-BADBD5314DFC}" type="pres">
      <dgm:prSet presAssocID="{44668F6C-A8A7-4205-9905-C8D2FAB7BD72}" presName="level3hierChild" presStyleCnt="0"/>
      <dgm:spPr/>
    </dgm:pt>
    <dgm:pt modelId="{9805D6E4-CC8C-4BC6-88DE-23F8885EA2F3}" type="pres">
      <dgm:prSet presAssocID="{F79C9EC1-1065-4BA8-A892-3ECEDC48C26D}" presName="conn2-1" presStyleLbl="parChTrans1D4" presStyleIdx="9" presStyleCnt="11"/>
      <dgm:spPr/>
    </dgm:pt>
    <dgm:pt modelId="{367BD3D1-232B-4956-BABA-47424014D65B}" type="pres">
      <dgm:prSet presAssocID="{F79C9EC1-1065-4BA8-A892-3ECEDC48C26D}" presName="connTx" presStyleLbl="parChTrans1D4" presStyleIdx="9" presStyleCnt="11"/>
      <dgm:spPr/>
    </dgm:pt>
    <dgm:pt modelId="{1B745859-C46B-409B-B238-D0AF798D425D}" type="pres">
      <dgm:prSet presAssocID="{1138F2ED-94AC-4E7E-805D-54FDD6D0D22B}" presName="root2" presStyleCnt="0"/>
      <dgm:spPr/>
    </dgm:pt>
    <dgm:pt modelId="{2DCF7BE8-482B-4FA1-94FB-7A33DE220E82}" type="pres">
      <dgm:prSet presAssocID="{1138F2ED-94AC-4E7E-805D-54FDD6D0D22B}" presName="LevelTwoTextNode" presStyleLbl="node4" presStyleIdx="9" presStyleCnt="11" custLinFactNeighborX="1278" custLinFactNeighborY="4197">
        <dgm:presLayoutVars>
          <dgm:chPref val="3"/>
        </dgm:presLayoutVars>
      </dgm:prSet>
      <dgm:spPr/>
    </dgm:pt>
    <dgm:pt modelId="{B31C8FD7-CA79-4E92-9EE4-7922B3CABE69}" type="pres">
      <dgm:prSet presAssocID="{1138F2ED-94AC-4E7E-805D-54FDD6D0D22B}" presName="level3hierChild" presStyleCnt="0"/>
      <dgm:spPr/>
    </dgm:pt>
    <dgm:pt modelId="{EEBFC05A-F96B-4C20-993A-EC444FB3A1B2}" type="pres">
      <dgm:prSet presAssocID="{902D0EE5-E922-41F8-AAEB-9F874D2FEF1E}" presName="conn2-1" presStyleLbl="parChTrans1D2" presStyleIdx="1" presStyleCnt="3"/>
      <dgm:spPr/>
    </dgm:pt>
    <dgm:pt modelId="{57C00D4D-F143-46F1-AB5B-689E12232912}" type="pres">
      <dgm:prSet presAssocID="{902D0EE5-E922-41F8-AAEB-9F874D2FEF1E}" presName="connTx" presStyleLbl="parChTrans1D2" presStyleIdx="1" presStyleCnt="3"/>
      <dgm:spPr/>
    </dgm:pt>
    <dgm:pt modelId="{960B647E-D0DC-4144-9414-72E757F702FB}" type="pres">
      <dgm:prSet presAssocID="{3F3AEC53-B804-46FA-99E5-52BA75507C82}" presName="root2" presStyleCnt="0"/>
      <dgm:spPr/>
    </dgm:pt>
    <dgm:pt modelId="{AA4C39D0-15C9-40F5-A099-1EB8AC9DADFF}" type="pres">
      <dgm:prSet presAssocID="{3F3AEC53-B804-46FA-99E5-52BA75507C82}" presName="LevelTwoTextNode" presStyleLbl="node2" presStyleIdx="1" presStyleCnt="3" custLinFactNeighborX="13615" custLinFactNeighborY="4056">
        <dgm:presLayoutVars>
          <dgm:chPref val="3"/>
        </dgm:presLayoutVars>
      </dgm:prSet>
      <dgm:spPr/>
    </dgm:pt>
    <dgm:pt modelId="{A09907F7-35A3-466B-A6A2-E22674B5ABF0}" type="pres">
      <dgm:prSet presAssocID="{3F3AEC53-B804-46FA-99E5-52BA75507C82}" presName="level3hierChild" presStyleCnt="0"/>
      <dgm:spPr/>
    </dgm:pt>
    <dgm:pt modelId="{E4466BB6-C8DB-48DA-B2EF-8B0616365EC5}" type="pres">
      <dgm:prSet presAssocID="{B065FE32-AD73-42A4-B88C-54803BA850F2}" presName="conn2-1" presStyleLbl="parChTrans1D3" presStyleIdx="4" presStyleCnt="6"/>
      <dgm:spPr/>
    </dgm:pt>
    <dgm:pt modelId="{1C3E7C3B-0C76-4EAF-B5C7-15CDE464EBCC}" type="pres">
      <dgm:prSet presAssocID="{B065FE32-AD73-42A4-B88C-54803BA850F2}" presName="connTx" presStyleLbl="parChTrans1D3" presStyleIdx="4" presStyleCnt="6"/>
      <dgm:spPr/>
    </dgm:pt>
    <dgm:pt modelId="{2674730F-BC16-45F0-9F18-098879521293}" type="pres">
      <dgm:prSet presAssocID="{D0B1FA9C-B25E-456E-BF6B-7DC786F6A8A0}" presName="root2" presStyleCnt="0"/>
      <dgm:spPr/>
    </dgm:pt>
    <dgm:pt modelId="{B817D457-0D51-4F85-B2F3-4E8DDCC3DFBF}" type="pres">
      <dgm:prSet presAssocID="{D0B1FA9C-B25E-456E-BF6B-7DC786F6A8A0}" presName="LevelTwoTextNode" presStyleLbl="node3" presStyleIdx="4" presStyleCnt="6" custLinFactNeighborX="2474" custLinFactNeighborY="4131">
        <dgm:presLayoutVars>
          <dgm:chPref val="3"/>
        </dgm:presLayoutVars>
      </dgm:prSet>
      <dgm:spPr/>
    </dgm:pt>
    <dgm:pt modelId="{CED557A6-0A55-4D7F-B13C-05255B05783F}" type="pres">
      <dgm:prSet presAssocID="{D0B1FA9C-B25E-456E-BF6B-7DC786F6A8A0}" presName="level3hierChild" presStyleCnt="0"/>
      <dgm:spPr/>
    </dgm:pt>
    <dgm:pt modelId="{1D6FA60A-C31D-4905-8016-17BB3C08410F}" type="pres">
      <dgm:prSet presAssocID="{0FA08491-2F9C-4905-8537-2A5C4190F7A7}" presName="conn2-1" presStyleLbl="parChTrans1D2" presStyleIdx="2" presStyleCnt="3"/>
      <dgm:spPr/>
    </dgm:pt>
    <dgm:pt modelId="{DC282A0B-FB11-4BC7-9839-7FD3BD6F2D57}" type="pres">
      <dgm:prSet presAssocID="{0FA08491-2F9C-4905-8537-2A5C4190F7A7}" presName="connTx" presStyleLbl="parChTrans1D2" presStyleIdx="2" presStyleCnt="3"/>
      <dgm:spPr/>
    </dgm:pt>
    <dgm:pt modelId="{27268DAD-893E-4A3F-8B3D-8474FECD2EEA}" type="pres">
      <dgm:prSet presAssocID="{81A1C50D-1929-4D67-BB88-0F64C74EBA91}" presName="root2" presStyleCnt="0"/>
      <dgm:spPr/>
    </dgm:pt>
    <dgm:pt modelId="{A29BF6CD-CD1B-488E-A7B1-E70C5E4C016A}" type="pres">
      <dgm:prSet presAssocID="{81A1C50D-1929-4D67-BB88-0F64C74EBA91}" presName="LevelTwoTextNode" presStyleLbl="node2" presStyleIdx="2" presStyleCnt="3" custLinFactNeighborX="13929" custLinFactNeighborY="21834">
        <dgm:presLayoutVars>
          <dgm:chPref val="3"/>
        </dgm:presLayoutVars>
      </dgm:prSet>
      <dgm:spPr/>
    </dgm:pt>
    <dgm:pt modelId="{84B899E9-A115-4BC4-BE75-96D29E8FD88F}" type="pres">
      <dgm:prSet presAssocID="{81A1C50D-1929-4D67-BB88-0F64C74EBA91}" presName="level3hierChild" presStyleCnt="0"/>
      <dgm:spPr/>
    </dgm:pt>
    <dgm:pt modelId="{F8AF374F-2C94-4F5B-9158-4B80670CA1BE}" type="pres">
      <dgm:prSet presAssocID="{61C64358-6022-4773-879A-852EBF359C9F}" presName="conn2-1" presStyleLbl="parChTrans1D3" presStyleIdx="5" presStyleCnt="6"/>
      <dgm:spPr/>
    </dgm:pt>
    <dgm:pt modelId="{9E50F4F6-3239-4D43-A3D4-7E0E90C51A27}" type="pres">
      <dgm:prSet presAssocID="{61C64358-6022-4773-879A-852EBF359C9F}" presName="connTx" presStyleLbl="parChTrans1D3" presStyleIdx="5" presStyleCnt="6"/>
      <dgm:spPr/>
    </dgm:pt>
    <dgm:pt modelId="{3ECEBAEA-0812-483C-AB42-80D24E38C952}" type="pres">
      <dgm:prSet presAssocID="{04C8127A-2B5A-414E-91E8-B2D00E7F2579}" presName="root2" presStyleCnt="0"/>
      <dgm:spPr/>
    </dgm:pt>
    <dgm:pt modelId="{42078668-8164-4B00-B979-45C7AC0C7A51}" type="pres">
      <dgm:prSet presAssocID="{04C8127A-2B5A-414E-91E8-B2D00E7F2579}" presName="LevelTwoTextNode" presStyleLbl="node3" presStyleIdx="5" presStyleCnt="6" custLinFactNeighborX="3716" custLinFactNeighborY="21644">
        <dgm:presLayoutVars>
          <dgm:chPref val="3"/>
        </dgm:presLayoutVars>
      </dgm:prSet>
      <dgm:spPr/>
    </dgm:pt>
    <dgm:pt modelId="{24E93479-C04F-4FF3-9797-2E5774779B5A}" type="pres">
      <dgm:prSet presAssocID="{04C8127A-2B5A-414E-91E8-B2D00E7F2579}" presName="level3hierChild" presStyleCnt="0"/>
      <dgm:spPr/>
    </dgm:pt>
    <dgm:pt modelId="{5A28AA34-B11D-4532-8C4C-9485A31C9600}" type="pres">
      <dgm:prSet presAssocID="{D27B68C0-3CC9-4D5E-9D63-6411486D348E}" presName="conn2-1" presStyleLbl="parChTrans1D4" presStyleIdx="10" presStyleCnt="11"/>
      <dgm:spPr/>
    </dgm:pt>
    <dgm:pt modelId="{1344DBB8-258C-4AB1-A290-1A2901AB632C}" type="pres">
      <dgm:prSet presAssocID="{D27B68C0-3CC9-4D5E-9D63-6411486D348E}" presName="connTx" presStyleLbl="parChTrans1D4" presStyleIdx="10" presStyleCnt="11"/>
      <dgm:spPr/>
    </dgm:pt>
    <dgm:pt modelId="{5907AF87-BFAD-4CF8-9C75-99B4DC87EFFC}" type="pres">
      <dgm:prSet presAssocID="{D654DCCE-303B-430F-9503-4D236C4BDCA5}" presName="root2" presStyleCnt="0"/>
      <dgm:spPr/>
    </dgm:pt>
    <dgm:pt modelId="{390B318B-32CE-4EE0-9E66-45718A818E8D}" type="pres">
      <dgm:prSet presAssocID="{D654DCCE-303B-430F-9503-4D236C4BDCA5}" presName="LevelTwoTextNode" presStyleLbl="node4" presStyleIdx="10" presStyleCnt="11" custLinFactNeighborX="3251" custLinFactNeighborY="22025">
        <dgm:presLayoutVars>
          <dgm:chPref val="3"/>
        </dgm:presLayoutVars>
      </dgm:prSet>
      <dgm:spPr/>
    </dgm:pt>
    <dgm:pt modelId="{301B504D-E702-452E-9EA6-FECDC7C63294}" type="pres">
      <dgm:prSet presAssocID="{D654DCCE-303B-430F-9503-4D236C4BDCA5}" presName="level3hierChild" presStyleCnt="0"/>
      <dgm:spPr/>
    </dgm:pt>
  </dgm:ptLst>
  <dgm:cxnLst>
    <dgm:cxn modelId="{EA217800-7F5E-40D0-BE79-CDF9BA47C6AC}" srcId="{E9D4F960-2DC8-4634-955F-3DD63DCCBC6A}" destId="{119D708F-B151-486E-9B6C-196DA3EF23D1}" srcOrd="0" destOrd="0" parTransId="{776B3FF4-97FA-4414-A30C-000AA1A6AE8E}" sibTransId="{4E22FB61-ED1E-4A04-9D56-27DAEB3FDF34}"/>
    <dgm:cxn modelId="{E60CB004-85A8-4393-B15A-8C568023E169}" type="presOf" srcId="{E9D4F960-2DC8-4634-955F-3DD63DCCBC6A}" destId="{3496F988-6805-40F1-911C-F3BB4509A6B5}" srcOrd="0" destOrd="0" presId="urn:microsoft.com/office/officeart/2008/layout/HorizontalMultiLevelHierarchy"/>
    <dgm:cxn modelId="{1487FC05-8982-415C-B81B-7DCF20A25580}" type="presOf" srcId="{B065FE32-AD73-42A4-B88C-54803BA850F2}" destId="{1C3E7C3B-0C76-4EAF-B5C7-15CDE464EBCC}" srcOrd="1" destOrd="0" presId="urn:microsoft.com/office/officeart/2008/layout/HorizontalMultiLevelHierarchy"/>
    <dgm:cxn modelId="{7E16C60A-169A-4CAA-B96D-98FE79DA59ED}" srcId="{723107CF-54AC-42AE-9D7F-5B8BB451F60A}" destId="{D7F6FD5D-95C4-4A22-BCC6-635D9EBFB0C0}" srcOrd="3" destOrd="0" parTransId="{726A43F1-9D12-470D-A630-B138BB321A8B}" sibTransId="{3AD342D5-968B-4E02-9BC4-FCA9B8371160}"/>
    <dgm:cxn modelId="{6EFFE30E-8E23-4C82-B141-241E2AFDC2AB}" type="presOf" srcId="{430DB822-AFB6-4855-A2A9-BC1569BC589B}" destId="{5BF9935B-39C4-4B0B-B303-A0C5F006EDBD}" srcOrd="1" destOrd="0" presId="urn:microsoft.com/office/officeart/2008/layout/HorizontalMultiLevelHierarchy"/>
    <dgm:cxn modelId="{05FB7310-A464-43E2-9B61-E130437E5D6B}" type="presOf" srcId="{61C64358-6022-4773-879A-852EBF359C9F}" destId="{F8AF374F-2C94-4F5B-9158-4B80670CA1BE}" srcOrd="0" destOrd="0" presId="urn:microsoft.com/office/officeart/2008/layout/HorizontalMultiLevelHierarchy"/>
    <dgm:cxn modelId="{8891B014-CA2B-41F7-9BC6-668307B793D0}" type="presOf" srcId="{902D0EE5-E922-41F8-AAEB-9F874D2FEF1E}" destId="{57C00D4D-F143-46F1-AB5B-689E12232912}" srcOrd="1" destOrd="0" presId="urn:microsoft.com/office/officeart/2008/layout/HorizontalMultiLevelHierarchy"/>
    <dgm:cxn modelId="{6AE5E71B-C90E-4B50-B964-F72B0B62C034}" type="presOf" srcId="{2D0812AC-3404-4E74-B63A-1E8673E23BDE}" destId="{D52371E7-AC65-47BF-88D9-FEB84E748057}" srcOrd="1" destOrd="0" presId="urn:microsoft.com/office/officeart/2008/layout/HorizontalMultiLevelHierarchy"/>
    <dgm:cxn modelId="{6ED9A628-ACA7-494F-BE17-C93F40278A9C}" type="presOf" srcId="{32C37B69-72E4-40D6-850F-C9BEFD2BDCA5}" destId="{DF5AD65E-5A74-4D93-8579-ADE94167D819}" srcOrd="0" destOrd="0" presId="urn:microsoft.com/office/officeart/2008/layout/HorizontalMultiLevelHierarchy"/>
    <dgm:cxn modelId="{7AFBB72F-402C-4D04-A260-3AC97F715B0A}" type="presOf" srcId="{D0B1FA9C-B25E-456E-BF6B-7DC786F6A8A0}" destId="{B817D457-0D51-4F85-B2F3-4E8DDCC3DFBF}" srcOrd="0" destOrd="0" presId="urn:microsoft.com/office/officeart/2008/layout/HorizontalMultiLevelHierarchy"/>
    <dgm:cxn modelId="{55082732-1E89-4C49-AA2D-AC52C04F413B}" type="presOf" srcId="{723107CF-54AC-42AE-9D7F-5B8BB451F60A}" destId="{BBAF27E5-ED33-4ADD-AC67-A6F0140E9533}" srcOrd="0" destOrd="0" presId="urn:microsoft.com/office/officeart/2008/layout/HorizontalMultiLevelHierarchy"/>
    <dgm:cxn modelId="{54CE3632-DF66-4066-92B3-B618E48D74C1}" srcId="{6D1DA0DF-5C40-4CAA-9EFD-4602C5CF42DE}" destId="{43796C9D-B054-4DA6-B24D-2A1B3F672F00}" srcOrd="0" destOrd="0" parTransId="{927A9E5C-6255-4E24-B92F-E98BF4D977E1}" sibTransId="{64D0E4B2-8E5E-42EB-B56B-EA64487FE932}"/>
    <dgm:cxn modelId="{F4C70435-DB67-49FC-BB27-CE9A26492E9B}" type="presOf" srcId="{D27B68C0-3CC9-4D5E-9D63-6411486D348E}" destId="{5A28AA34-B11D-4532-8C4C-9485A31C9600}" srcOrd="0" destOrd="0" presId="urn:microsoft.com/office/officeart/2008/layout/HorizontalMultiLevelHierarchy"/>
    <dgm:cxn modelId="{41BF1537-932C-4179-ADF5-285571D6251A}" type="presOf" srcId="{0FA08491-2F9C-4905-8537-2A5C4190F7A7}" destId="{DC282A0B-FB11-4BC7-9839-7FD3BD6F2D57}" srcOrd="1" destOrd="0" presId="urn:microsoft.com/office/officeart/2008/layout/HorizontalMultiLevelHierarchy"/>
    <dgm:cxn modelId="{F01D943D-55F6-4AB9-A70A-FE750E6C6B9C}" type="presOf" srcId="{D27B68C0-3CC9-4D5E-9D63-6411486D348E}" destId="{1344DBB8-258C-4AB1-A290-1A2901AB632C}" srcOrd="1" destOrd="0" presId="urn:microsoft.com/office/officeart/2008/layout/HorizontalMultiLevelHierarchy"/>
    <dgm:cxn modelId="{1A664E3F-E80A-4C9F-84B8-DE3A16726267}" srcId="{3731028A-E085-461D-BD93-5BD794882D97}" destId="{EDF0C3BF-12CD-4258-B34E-4AE132064A1D}" srcOrd="0" destOrd="0" parTransId="{7537D931-FBEC-4156-82E4-F97529748923}" sibTransId="{60A5B578-68AE-4EAF-9DC6-A472F71DF6E7}"/>
    <dgm:cxn modelId="{9400CA40-1069-4123-BFED-280E7D060FDE}" type="presOf" srcId="{D7F6FD5D-95C4-4A22-BCC6-635D9EBFB0C0}" destId="{B0B65E06-9D9A-4CCD-AC1F-0422CFF6EC4A}" srcOrd="0" destOrd="0" presId="urn:microsoft.com/office/officeart/2008/layout/HorizontalMultiLevelHierarchy"/>
    <dgm:cxn modelId="{2E87C85B-A176-4C21-80EE-1C647AF057D2}" type="presOf" srcId="{F72D36A4-C052-4FE7-8759-C2FEA17849D9}" destId="{0881F362-2C4F-4BF9-B50A-6670353FBD25}" srcOrd="0" destOrd="0" presId="urn:microsoft.com/office/officeart/2008/layout/HorizontalMultiLevelHierarchy"/>
    <dgm:cxn modelId="{174EB062-BD57-4B2F-BBD1-70D6E2EF14D3}" type="presOf" srcId="{F79C9EC1-1065-4BA8-A892-3ECEDC48C26D}" destId="{9805D6E4-CC8C-4BC6-88DE-23F8885EA2F3}" srcOrd="0" destOrd="0" presId="urn:microsoft.com/office/officeart/2008/layout/HorizontalMultiLevelHierarchy"/>
    <dgm:cxn modelId="{FE254643-AFEA-4173-91DC-2E180E5E58DA}" srcId="{119D708F-B151-486E-9B6C-196DA3EF23D1}" destId="{6D1DA0DF-5C40-4CAA-9EFD-4602C5CF42DE}" srcOrd="1" destOrd="0" parTransId="{2B9D4FAF-58AA-4769-98C2-D3738A29517B}" sibTransId="{AB312226-2EC3-405E-9E66-B1E38C5DE6A7}"/>
    <dgm:cxn modelId="{C6878B43-654E-4575-9445-7A71FA54A9C5}" type="presOf" srcId="{E6799DA8-B4A4-487F-B62D-A4F13E345AF9}" destId="{A7239251-E212-40E8-91A6-91BEA90DF42C}" srcOrd="1" destOrd="0" presId="urn:microsoft.com/office/officeart/2008/layout/HorizontalMultiLevelHierarchy"/>
    <dgm:cxn modelId="{3D9D5545-99D9-443B-A860-1E4E26C882CE}" type="presOf" srcId="{04C8127A-2B5A-414E-91E8-B2D00E7F2579}" destId="{42078668-8164-4B00-B979-45C7AC0C7A51}" srcOrd="0" destOrd="0" presId="urn:microsoft.com/office/officeart/2008/layout/HorizontalMultiLevelHierarchy"/>
    <dgm:cxn modelId="{34175446-1995-4862-90C1-4393A7C39159}" type="presOf" srcId="{C63F84E8-C11E-4B0A-B066-7BD8F988FF59}" destId="{5E13C6FB-5906-4856-9F58-2528465D8064}" srcOrd="0" destOrd="0" presId="urn:microsoft.com/office/officeart/2008/layout/HorizontalMultiLevelHierarchy"/>
    <dgm:cxn modelId="{34658C66-D0A1-4FB2-9C56-F83D15E32964}" srcId="{81A1C50D-1929-4D67-BB88-0F64C74EBA91}" destId="{04C8127A-2B5A-414E-91E8-B2D00E7F2579}" srcOrd="0" destOrd="0" parTransId="{61C64358-6022-4773-879A-852EBF359C9F}" sibTransId="{67CE0EF6-B219-4A28-B63C-E50EAB07F11C}"/>
    <dgm:cxn modelId="{E1260A67-3DBD-4F4E-BA9F-DF253665612D}" srcId="{04C8127A-2B5A-414E-91E8-B2D00E7F2579}" destId="{D654DCCE-303B-430F-9503-4D236C4BDCA5}" srcOrd="0" destOrd="0" parTransId="{D27B68C0-3CC9-4D5E-9D63-6411486D348E}" sibTransId="{F20FBC13-B88A-4706-9D57-0108E5D30FED}"/>
    <dgm:cxn modelId="{62161F47-8AEA-4BB4-B1D1-4C9B1D7D4A3E}" type="presOf" srcId="{6B3480A6-77A2-45E6-A739-F522CAAEE9DF}" destId="{891EF5EC-8A16-4DE4-8C73-38942C704EAE}" srcOrd="0" destOrd="0" presId="urn:microsoft.com/office/officeart/2008/layout/HorizontalMultiLevelHierarchy"/>
    <dgm:cxn modelId="{945FC949-AA97-4778-8960-010672F8216F}" type="presOf" srcId="{927A9E5C-6255-4E24-B92F-E98BF4D977E1}" destId="{3C823333-F710-48D3-8061-5A8D2BC33E5D}" srcOrd="0" destOrd="0" presId="urn:microsoft.com/office/officeart/2008/layout/HorizontalMultiLevelHierarchy"/>
    <dgm:cxn modelId="{BC88D56A-949F-473C-89C9-D58144376769}" type="presOf" srcId="{EDF0C3BF-12CD-4258-B34E-4AE132064A1D}" destId="{90D3786D-B7C6-4B1A-B75A-D918E344EA6A}" srcOrd="0" destOrd="0" presId="urn:microsoft.com/office/officeart/2008/layout/HorizontalMultiLevelHierarchy"/>
    <dgm:cxn modelId="{2E35104B-3391-45B7-9296-7CDE31F3FD8B}" type="presOf" srcId="{2B9D4FAF-58AA-4769-98C2-D3738A29517B}" destId="{F7D2C9C9-0292-45B1-B5C3-247A8C95643A}" srcOrd="1" destOrd="0" presId="urn:microsoft.com/office/officeart/2008/layout/HorizontalMultiLevelHierarchy"/>
    <dgm:cxn modelId="{AC824B4B-346E-4D03-A4DF-650B229906F8}" type="presOf" srcId="{3731028A-E085-461D-BD93-5BD794882D97}" destId="{2D14BABB-FCCE-4DEB-A884-F849A7346FF4}" srcOrd="0" destOrd="0" presId="urn:microsoft.com/office/officeart/2008/layout/HorizontalMultiLevelHierarchy"/>
    <dgm:cxn modelId="{2890426C-618B-4BC4-A327-47B8FB624973}" type="presOf" srcId="{B046F4AB-6677-46CF-970C-C86C224835E5}" destId="{4AB2D4A9-97E4-4DFA-ACD2-B171C7539DAE}" srcOrd="0" destOrd="0" presId="urn:microsoft.com/office/officeart/2008/layout/HorizontalMultiLevelHierarchy"/>
    <dgm:cxn modelId="{4675896C-6E0A-4EBE-9554-C6EA5533244A}" srcId="{F66D0348-A564-4B39-8F76-86B8F447B3E6}" destId="{6B3480A6-77A2-45E6-A739-F522CAAEE9DF}" srcOrd="0" destOrd="0" parTransId="{6CB23C14-6D17-43CA-B0D4-7912EFEDF320}" sibTransId="{DE72E856-E521-4133-8A5F-D6F891008486}"/>
    <dgm:cxn modelId="{902F874D-FD7A-4949-BB8D-58F60707C4B4}" type="presOf" srcId="{1138F2ED-94AC-4E7E-805D-54FDD6D0D22B}" destId="{2DCF7BE8-482B-4FA1-94FB-7A33DE220E82}" srcOrd="0" destOrd="0" presId="urn:microsoft.com/office/officeart/2008/layout/HorizontalMultiLevelHierarchy"/>
    <dgm:cxn modelId="{4B920B6F-2572-4ABC-B43D-0E539FDC576A}" type="presOf" srcId="{927A9E5C-6255-4E24-B92F-E98BF4D977E1}" destId="{6514FF6A-33E6-4053-B651-329F9DE9FBD9}" srcOrd="1" destOrd="0" presId="urn:microsoft.com/office/officeart/2008/layout/HorizontalMultiLevelHierarchy"/>
    <dgm:cxn modelId="{D754C24F-8744-4988-B2D9-3646CC7D800B}" type="presOf" srcId="{462074A1-1CE0-4848-83A3-BBB36EAD3AFD}" destId="{8238DA3D-2DBC-4472-A08B-2973A79954AF}" srcOrd="0" destOrd="0" presId="urn:microsoft.com/office/officeart/2008/layout/HorizontalMultiLevelHierarchy"/>
    <dgm:cxn modelId="{4A885670-2790-49FD-BF34-4C547BAB67AF}" type="presOf" srcId="{430DB822-AFB6-4855-A2A9-BC1569BC589B}" destId="{65B8E645-A8AA-46B2-9A2F-B49EF6F0D1C8}" srcOrd="0" destOrd="0" presId="urn:microsoft.com/office/officeart/2008/layout/HorizontalMultiLevelHierarchy"/>
    <dgm:cxn modelId="{3D001371-47C5-4026-BE61-4CF1F52923AE}" type="presOf" srcId="{ADA6D00C-1046-46DF-B734-2E353DD20F29}" destId="{8BE32A52-5EC5-4D2B-B060-41902E602AB1}" srcOrd="0" destOrd="0" presId="urn:microsoft.com/office/officeart/2008/layout/HorizontalMultiLevelHierarchy"/>
    <dgm:cxn modelId="{73388A52-92D1-4A2B-97CA-E2CB2BBD047B}" srcId="{723107CF-54AC-42AE-9D7F-5B8BB451F60A}" destId="{F66D0348-A564-4B39-8F76-86B8F447B3E6}" srcOrd="0" destOrd="0" parTransId="{9A4D23BC-F24E-4050-896D-791FDEE4D23A}" sibTransId="{A07CA120-07A8-47EC-B3BA-3DC51C71FD32}"/>
    <dgm:cxn modelId="{DADB0954-58E0-49AA-9C42-8EED2C7A8A51}" srcId="{F72D36A4-C052-4FE7-8759-C2FEA17849D9}" destId="{81A1C50D-1929-4D67-BB88-0F64C74EBA91}" srcOrd="2" destOrd="0" parTransId="{0FA08491-2F9C-4905-8537-2A5C4190F7A7}" sibTransId="{32A0CA20-2F6C-42A4-B654-B35E5E18B9E0}"/>
    <dgm:cxn modelId="{37530475-0F72-4419-9C6A-01A383208737}" srcId="{3F3AEC53-B804-46FA-99E5-52BA75507C82}" destId="{D0B1FA9C-B25E-456E-BF6B-7DC786F6A8A0}" srcOrd="0" destOrd="0" parTransId="{B065FE32-AD73-42A4-B88C-54803BA850F2}" sibTransId="{CB2DF47E-E837-489C-9D07-22F426836CAE}"/>
    <dgm:cxn modelId="{5E432E58-FD46-4664-916F-DC2BAC63DC61}" srcId="{C63F84E8-C11E-4B0A-B066-7BD8F988FF59}" destId="{F72D36A4-C052-4FE7-8759-C2FEA17849D9}" srcOrd="0" destOrd="0" parTransId="{E8187D80-DF20-4B25-AE63-1DE7689C3CB7}" sibTransId="{B65B0E8B-5709-4589-9AE5-1DAC923035FD}"/>
    <dgm:cxn modelId="{2B97D059-71F6-4C19-88AF-4F3A039C162D}" type="presOf" srcId="{7EEFE774-B033-4659-A505-FEEC37D78502}" destId="{FE6CDCEC-7423-4D76-BA66-76FDBAD6FC2F}" srcOrd="0" destOrd="0" presId="urn:microsoft.com/office/officeart/2008/layout/HorizontalMultiLevelHierarchy"/>
    <dgm:cxn modelId="{C5A0747D-1705-43C1-9A0E-589E851DBC74}" type="presOf" srcId="{7537D931-FBEC-4156-82E4-F97529748923}" destId="{2B131891-D722-4EB7-B8D5-0960F6528DC7}" srcOrd="1" destOrd="0" presId="urn:microsoft.com/office/officeart/2008/layout/HorizontalMultiLevelHierarchy"/>
    <dgm:cxn modelId="{49CF1C7F-4BE8-4AD6-94F8-76E5CA241874}" srcId="{44668F6C-A8A7-4205-9905-C8D2FAB7BD72}" destId="{1138F2ED-94AC-4E7E-805D-54FDD6D0D22B}" srcOrd="0" destOrd="0" parTransId="{F79C9EC1-1065-4BA8-A892-3ECEDC48C26D}" sibTransId="{B33F728F-31B3-4878-B99E-4FF1C6F60DE6}"/>
    <dgm:cxn modelId="{BD4C6D7F-6453-4B8B-B614-5A660DF0DDAE}" type="presOf" srcId="{32C37B69-72E4-40D6-850F-C9BEFD2BDCA5}" destId="{2D5791AE-5258-4600-89FA-F1E834CDD81D}" srcOrd="1" destOrd="0" presId="urn:microsoft.com/office/officeart/2008/layout/HorizontalMultiLevelHierarchy"/>
    <dgm:cxn modelId="{77E4C880-F93D-46EB-8C09-AD71D457E9FB}" type="presOf" srcId="{726A43F1-9D12-470D-A630-B138BB321A8B}" destId="{E0B9F099-71FD-4211-8DEA-39860CFDA21A}" srcOrd="1" destOrd="0" presId="urn:microsoft.com/office/officeart/2008/layout/HorizontalMultiLevelHierarchy"/>
    <dgm:cxn modelId="{14D17786-F002-428D-BEA5-7C4E6388AAFA}" srcId="{CDD8BD49-8556-42A6-882A-F2F78670367E}" destId="{ADA6D00C-1046-46DF-B734-2E353DD20F29}" srcOrd="0" destOrd="0" parTransId="{32C37B69-72E4-40D6-850F-C9BEFD2BDCA5}" sibTransId="{C147FFCA-108D-4C72-84D4-0A21A8785142}"/>
    <dgm:cxn modelId="{1B36018B-4773-4749-872E-E91DB08705FC}" type="presOf" srcId="{7EEFE774-B033-4659-A505-FEEC37D78502}" destId="{4C8D6D46-2DB6-4037-9B50-7597F5914535}" srcOrd="1" destOrd="0" presId="urn:microsoft.com/office/officeart/2008/layout/HorizontalMultiLevelHierarchy"/>
    <dgm:cxn modelId="{B3105D8B-9608-4041-98AC-A3B3B7D40AEE}" type="presOf" srcId="{B046F4AB-6677-46CF-970C-C86C224835E5}" destId="{B5F1E7F0-F615-400F-94BB-FFBB533989FB}" srcOrd="1" destOrd="0" presId="urn:microsoft.com/office/officeart/2008/layout/HorizontalMultiLevelHierarchy"/>
    <dgm:cxn modelId="{CA1E458F-D647-4AA9-BAD0-196C6A763CDC}" type="presOf" srcId="{61C64358-6022-4773-879A-852EBF359C9F}" destId="{9E50F4F6-3239-4D43-A3D4-7E0E90C51A27}" srcOrd="1" destOrd="0" presId="urn:microsoft.com/office/officeart/2008/layout/HorizontalMultiLevelHierarchy"/>
    <dgm:cxn modelId="{0C464894-F943-4D87-A6EB-D7F9BE51E00A}" type="presOf" srcId="{3F3AEC53-B804-46FA-99E5-52BA75507C82}" destId="{AA4C39D0-15C9-40F5-A099-1EB8AC9DADFF}" srcOrd="0" destOrd="0" presId="urn:microsoft.com/office/officeart/2008/layout/HorizontalMultiLevelHierarchy"/>
    <dgm:cxn modelId="{CC5A099D-EB58-4428-9735-C6166D9C1C38}" srcId="{723107CF-54AC-42AE-9D7F-5B8BB451F60A}" destId="{3731028A-E085-461D-BD93-5BD794882D97}" srcOrd="2" destOrd="0" parTransId="{2D0812AC-3404-4E74-B63A-1E8673E23BDE}" sibTransId="{131BF22E-BAE5-499A-A8DB-E47D961CBAA5}"/>
    <dgm:cxn modelId="{D471B59E-D63F-4636-ABA6-699202A4646D}" type="presOf" srcId="{CDD8BD49-8556-42A6-882A-F2F78670367E}" destId="{2D968423-DE84-485E-AE70-72DFF8A16F98}" srcOrd="0" destOrd="0" presId="urn:microsoft.com/office/officeart/2008/layout/HorizontalMultiLevelHierarchy"/>
    <dgm:cxn modelId="{25CEBB9F-DC4F-477C-942D-EFA179908A6E}" type="presOf" srcId="{2D0812AC-3404-4E74-B63A-1E8673E23BDE}" destId="{F86E8A6F-2EFA-4777-95B9-867AFDC2E66B}" srcOrd="0" destOrd="0" presId="urn:microsoft.com/office/officeart/2008/layout/HorizontalMultiLevelHierarchy"/>
    <dgm:cxn modelId="{380004A1-C83C-4989-B385-1A39E686DE05}" srcId="{119D708F-B151-486E-9B6C-196DA3EF23D1}" destId="{842936B3-E659-484B-99BE-4BF72D9B90C9}" srcOrd="0" destOrd="0" parTransId="{430DB822-AFB6-4855-A2A9-BC1569BC589B}" sibTransId="{B86217BB-7621-4C22-B209-6A9E829AFA0E}"/>
    <dgm:cxn modelId="{0AFFE6A3-41F7-4C11-95AA-BC059087F7BC}" type="presOf" srcId="{F66D0348-A564-4B39-8F76-86B8F447B3E6}" destId="{8A4DCFF7-3D73-489A-AE14-978FA42881F3}" srcOrd="0" destOrd="0" presId="urn:microsoft.com/office/officeart/2008/layout/HorizontalMultiLevelHierarchy"/>
    <dgm:cxn modelId="{234D67AC-7FD3-4F28-BAEA-4DB9320F8020}" srcId="{723107CF-54AC-42AE-9D7F-5B8BB451F60A}" destId="{E9D4F960-2DC8-4634-955F-3DD63DCCBC6A}" srcOrd="1" destOrd="0" parTransId="{7EEFE774-B033-4659-A505-FEEC37D78502}" sibTransId="{B9E161F2-130D-467E-9D80-492924D8A2F3}"/>
    <dgm:cxn modelId="{92715DB4-8831-4BCC-AF7B-02B93CFEC6D1}" type="presOf" srcId="{43796C9D-B054-4DA6-B24D-2A1B3F672F00}" destId="{6738FEEA-3FB8-4189-8C00-3131C1CD33BA}" srcOrd="0" destOrd="0" presId="urn:microsoft.com/office/officeart/2008/layout/HorizontalMultiLevelHierarchy"/>
    <dgm:cxn modelId="{793AC5C3-F7AF-4CEA-827B-370954F47ACC}" type="presOf" srcId="{462074A1-1CE0-4848-83A3-BBB36EAD3AFD}" destId="{B0AC2A6A-173A-4E95-81A4-B85EF8A7692C}" srcOrd="1" destOrd="0" presId="urn:microsoft.com/office/officeart/2008/layout/HorizontalMultiLevelHierarchy"/>
    <dgm:cxn modelId="{521B05C4-12A1-4782-B65B-B8EC1C0062BD}" type="presOf" srcId="{842936B3-E659-484B-99BE-4BF72D9B90C9}" destId="{23BA80C5-7AC6-448C-9D3D-0290030ACE6B}" srcOrd="0" destOrd="0" presId="urn:microsoft.com/office/officeart/2008/layout/HorizontalMultiLevelHierarchy"/>
    <dgm:cxn modelId="{43E895C7-10FC-4102-9804-6E8FB7D9EE8B}" type="presOf" srcId="{776B3FF4-97FA-4414-A30C-000AA1A6AE8E}" destId="{C016CF83-06B8-4557-8ED5-78443B16FEA3}" srcOrd="1" destOrd="0" presId="urn:microsoft.com/office/officeart/2008/layout/HorizontalMultiLevelHierarchy"/>
    <dgm:cxn modelId="{FAB06AC8-656D-46A4-8068-68C4486F6449}" type="presOf" srcId="{B065FE32-AD73-42A4-B88C-54803BA850F2}" destId="{E4466BB6-C8DB-48DA-B2EF-8B0616365EC5}" srcOrd="0" destOrd="0" presId="urn:microsoft.com/office/officeart/2008/layout/HorizontalMultiLevelHierarchy"/>
    <dgm:cxn modelId="{B1BD89CB-5FF7-43C6-9988-1B672D299FCF}" type="presOf" srcId="{776B3FF4-97FA-4414-A30C-000AA1A6AE8E}" destId="{539AE0FB-651C-4BB9-AD0A-5346055F9781}" srcOrd="0" destOrd="0" presId="urn:microsoft.com/office/officeart/2008/layout/HorizontalMultiLevelHierarchy"/>
    <dgm:cxn modelId="{7E1CB1CE-7A87-43BB-80E8-29386A78FC84}" type="presOf" srcId="{0FA08491-2F9C-4905-8537-2A5C4190F7A7}" destId="{1D6FA60A-C31D-4905-8016-17BB3C08410F}" srcOrd="0" destOrd="0" presId="urn:microsoft.com/office/officeart/2008/layout/HorizontalMultiLevelHierarchy"/>
    <dgm:cxn modelId="{F7FF3ECF-9F10-44D9-9154-BA6EAC0FBB78}" type="presOf" srcId="{902D0EE5-E922-41F8-AAEB-9F874D2FEF1E}" destId="{EEBFC05A-F96B-4C20-993A-EC444FB3A1B2}" srcOrd="0" destOrd="0" presId="urn:microsoft.com/office/officeart/2008/layout/HorizontalMultiLevelHierarchy"/>
    <dgm:cxn modelId="{140B6BCF-B1D8-4246-8186-391F1ED40D69}" type="presOf" srcId="{2B9D4FAF-58AA-4769-98C2-D3738A29517B}" destId="{87C95DC7-EA70-4F05-9EB0-61F9EA3E1BEB}" srcOrd="0" destOrd="0" presId="urn:microsoft.com/office/officeart/2008/layout/HorizontalMultiLevelHierarchy"/>
    <dgm:cxn modelId="{F38555D0-F9D5-4AA9-AA90-D19468A6ECDC}" type="presOf" srcId="{6CB23C14-6D17-43CA-B0D4-7912EFEDF320}" destId="{2CEEA7D9-9C5B-4FC2-A73C-F31588A20764}" srcOrd="0" destOrd="0" presId="urn:microsoft.com/office/officeart/2008/layout/HorizontalMultiLevelHierarchy"/>
    <dgm:cxn modelId="{E63666D3-179A-4411-915E-E10E3354E9FD}" type="presOf" srcId="{6CB23C14-6D17-43CA-B0D4-7912EFEDF320}" destId="{939A7FCC-65F7-42B9-B50E-71E351D4606D}" srcOrd="1" destOrd="0" presId="urn:microsoft.com/office/officeart/2008/layout/HorizontalMultiLevelHierarchy"/>
    <dgm:cxn modelId="{9159CED3-57AE-4FC5-93DA-2FB8D403B318}" srcId="{119D708F-B151-486E-9B6C-196DA3EF23D1}" destId="{CDD8BD49-8556-42A6-882A-F2F78670367E}" srcOrd="2" destOrd="0" parTransId="{E6799DA8-B4A4-487F-B62D-A4F13E345AF9}" sibTransId="{0DD249BE-BB8F-4A6A-97FB-220CD97112CD}"/>
    <dgm:cxn modelId="{58296FD4-437E-4EFF-9312-BC4F7C5ACBD1}" type="presOf" srcId="{6D1DA0DF-5C40-4CAA-9EFD-4602C5CF42DE}" destId="{F2A72C4B-B010-4523-86E5-F75DC0EBF8F0}" srcOrd="0" destOrd="0" presId="urn:microsoft.com/office/officeart/2008/layout/HorizontalMultiLevelHierarchy"/>
    <dgm:cxn modelId="{CAD835D6-FA8B-4E8A-9B84-4D7521818AC6}" srcId="{F72D36A4-C052-4FE7-8759-C2FEA17849D9}" destId="{723107CF-54AC-42AE-9D7F-5B8BB451F60A}" srcOrd="0" destOrd="0" parTransId="{B046F4AB-6677-46CF-970C-C86C224835E5}" sibTransId="{B0CA275F-1B45-4A8B-A121-80B32DFA0154}"/>
    <dgm:cxn modelId="{7B6C50DA-3598-45DA-ABDB-AEFCB987C821}" srcId="{F72D36A4-C052-4FE7-8759-C2FEA17849D9}" destId="{3F3AEC53-B804-46FA-99E5-52BA75507C82}" srcOrd="1" destOrd="0" parTransId="{902D0EE5-E922-41F8-AAEB-9F874D2FEF1E}" sibTransId="{CBAB33BD-4570-499B-87A2-ED3AAC88C47D}"/>
    <dgm:cxn modelId="{39D3DAE4-D020-481E-8155-199D22E62319}" type="presOf" srcId="{81A1C50D-1929-4D67-BB88-0F64C74EBA91}" destId="{A29BF6CD-CD1B-488E-A7B1-E70C5E4C016A}" srcOrd="0" destOrd="0" presId="urn:microsoft.com/office/officeart/2008/layout/HorizontalMultiLevelHierarchy"/>
    <dgm:cxn modelId="{ED71CAE5-09F7-46B0-9F41-403615FEE69C}" type="presOf" srcId="{7537D931-FBEC-4156-82E4-F97529748923}" destId="{BF2E8721-305B-4906-ADD2-A9B5BE13EA69}" srcOrd="0" destOrd="0" presId="urn:microsoft.com/office/officeart/2008/layout/HorizontalMultiLevelHierarchy"/>
    <dgm:cxn modelId="{B6EF25E7-2F9C-4B33-941D-D27DDD9F057E}" srcId="{D7F6FD5D-95C4-4A22-BCC6-635D9EBFB0C0}" destId="{44668F6C-A8A7-4205-9905-C8D2FAB7BD72}" srcOrd="0" destOrd="0" parTransId="{462074A1-1CE0-4848-83A3-BBB36EAD3AFD}" sibTransId="{5BE9B237-602D-4214-93A3-1DD70D571796}"/>
    <dgm:cxn modelId="{8445BFEA-2447-4031-A88F-4CC795989342}" type="presOf" srcId="{119D708F-B151-486E-9B6C-196DA3EF23D1}" destId="{4082D8CF-E94D-412A-97BA-8D17815541F0}" srcOrd="0" destOrd="0" presId="urn:microsoft.com/office/officeart/2008/layout/HorizontalMultiLevelHierarchy"/>
    <dgm:cxn modelId="{E4C306EF-200F-4476-8242-9B7B4F203FDB}" type="presOf" srcId="{9A4D23BC-F24E-4050-896D-791FDEE4D23A}" destId="{28A70E41-2384-409D-AD13-10F1519515F0}" srcOrd="1" destOrd="0" presId="urn:microsoft.com/office/officeart/2008/layout/HorizontalMultiLevelHierarchy"/>
    <dgm:cxn modelId="{4B166AF0-344D-496D-824F-35AE3B5D3816}" type="presOf" srcId="{9A4D23BC-F24E-4050-896D-791FDEE4D23A}" destId="{85FB6A52-2712-4C58-A69E-94AB6DB5DEF6}" srcOrd="0" destOrd="0" presId="urn:microsoft.com/office/officeart/2008/layout/HorizontalMultiLevelHierarchy"/>
    <dgm:cxn modelId="{7D8212F3-6D01-42FA-93A4-0FDE08F372C4}" type="presOf" srcId="{726A43F1-9D12-470D-A630-B138BB321A8B}" destId="{621DB2B2-D556-4519-8EE1-92A9B189DE87}" srcOrd="0" destOrd="0" presId="urn:microsoft.com/office/officeart/2008/layout/HorizontalMultiLevelHierarchy"/>
    <dgm:cxn modelId="{08F1C9F5-6F1C-458B-94EB-8131993D12E3}" type="presOf" srcId="{F79C9EC1-1065-4BA8-A892-3ECEDC48C26D}" destId="{367BD3D1-232B-4956-BABA-47424014D65B}" srcOrd="1" destOrd="0" presId="urn:microsoft.com/office/officeart/2008/layout/HorizontalMultiLevelHierarchy"/>
    <dgm:cxn modelId="{81AFE7F9-2D8D-49C0-BA56-595063099133}" type="presOf" srcId="{D654DCCE-303B-430F-9503-4D236C4BDCA5}" destId="{390B318B-32CE-4EE0-9E66-45718A818E8D}" srcOrd="0" destOrd="0" presId="urn:microsoft.com/office/officeart/2008/layout/HorizontalMultiLevelHierarchy"/>
    <dgm:cxn modelId="{75C68FFA-D7B6-4081-AD20-FD9B35D61E6D}" type="presOf" srcId="{E6799DA8-B4A4-487F-B62D-A4F13E345AF9}" destId="{B7CE2DF5-10B9-439C-BE59-BBE265DCAA91}" srcOrd="0" destOrd="0" presId="urn:microsoft.com/office/officeart/2008/layout/HorizontalMultiLevelHierarchy"/>
    <dgm:cxn modelId="{E8FB6CFC-8824-4840-9B0C-62DD46888BAC}" type="presOf" srcId="{44668F6C-A8A7-4205-9905-C8D2FAB7BD72}" destId="{93C1E8EA-FD4E-4BC4-9896-FE379EEBCCCB}" srcOrd="0" destOrd="0" presId="urn:microsoft.com/office/officeart/2008/layout/HorizontalMultiLevelHierarchy"/>
    <dgm:cxn modelId="{90FDF43B-2340-4F43-8399-CB5D93DE13E3}" type="presParOf" srcId="{5E13C6FB-5906-4856-9F58-2528465D8064}" destId="{1EB45CC9-B07A-44EE-A20E-6564350511AA}" srcOrd="0" destOrd="0" presId="urn:microsoft.com/office/officeart/2008/layout/HorizontalMultiLevelHierarchy"/>
    <dgm:cxn modelId="{E2174429-C69E-4EC3-9679-B503176426E1}" type="presParOf" srcId="{1EB45CC9-B07A-44EE-A20E-6564350511AA}" destId="{0881F362-2C4F-4BF9-B50A-6670353FBD25}" srcOrd="0" destOrd="0" presId="urn:microsoft.com/office/officeart/2008/layout/HorizontalMultiLevelHierarchy"/>
    <dgm:cxn modelId="{21F75D44-65BF-4576-9ECB-A487380474B2}" type="presParOf" srcId="{1EB45CC9-B07A-44EE-A20E-6564350511AA}" destId="{C34B8A41-B35D-41A2-B224-AAA6A8C6C68A}" srcOrd="1" destOrd="0" presId="urn:microsoft.com/office/officeart/2008/layout/HorizontalMultiLevelHierarchy"/>
    <dgm:cxn modelId="{DE68C6D2-4438-4EA4-B1AA-68F04A17055B}" type="presParOf" srcId="{C34B8A41-B35D-41A2-B224-AAA6A8C6C68A}" destId="{4AB2D4A9-97E4-4DFA-ACD2-B171C7539DAE}" srcOrd="0" destOrd="0" presId="urn:microsoft.com/office/officeart/2008/layout/HorizontalMultiLevelHierarchy"/>
    <dgm:cxn modelId="{3FF178F3-CB9C-4CC7-9E35-5BAEDE91FCD5}" type="presParOf" srcId="{4AB2D4A9-97E4-4DFA-ACD2-B171C7539DAE}" destId="{B5F1E7F0-F615-400F-94BB-FFBB533989FB}" srcOrd="0" destOrd="0" presId="urn:microsoft.com/office/officeart/2008/layout/HorizontalMultiLevelHierarchy"/>
    <dgm:cxn modelId="{69FF5195-8B2C-4A38-AA2B-BD18A42FBF10}" type="presParOf" srcId="{C34B8A41-B35D-41A2-B224-AAA6A8C6C68A}" destId="{AD8CF8BF-2AA6-4090-909D-0458340B8C6F}" srcOrd="1" destOrd="0" presId="urn:microsoft.com/office/officeart/2008/layout/HorizontalMultiLevelHierarchy"/>
    <dgm:cxn modelId="{6BA93527-E50A-4C9D-A4E5-BC2C456695A5}" type="presParOf" srcId="{AD8CF8BF-2AA6-4090-909D-0458340B8C6F}" destId="{BBAF27E5-ED33-4ADD-AC67-A6F0140E9533}" srcOrd="0" destOrd="0" presId="urn:microsoft.com/office/officeart/2008/layout/HorizontalMultiLevelHierarchy"/>
    <dgm:cxn modelId="{D69446DC-42B2-4213-AB48-2C0E820932B9}" type="presParOf" srcId="{AD8CF8BF-2AA6-4090-909D-0458340B8C6F}" destId="{68FB0A97-2E2C-447F-BFE2-D0DC497E2CE9}" srcOrd="1" destOrd="0" presId="urn:microsoft.com/office/officeart/2008/layout/HorizontalMultiLevelHierarchy"/>
    <dgm:cxn modelId="{9E99EB6B-88DF-4F2F-8E84-7EE47C5BD7A2}" type="presParOf" srcId="{68FB0A97-2E2C-447F-BFE2-D0DC497E2CE9}" destId="{85FB6A52-2712-4C58-A69E-94AB6DB5DEF6}" srcOrd="0" destOrd="0" presId="urn:microsoft.com/office/officeart/2008/layout/HorizontalMultiLevelHierarchy"/>
    <dgm:cxn modelId="{5D165DD4-7583-460E-BBA6-B0EB8053E0C4}" type="presParOf" srcId="{85FB6A52-2712-4C58-A69E-94AB6DB5DEF6}" destId="{28A70E41-2384-409D-AD13-10F1519515F0}" srcOrd="0" destOrd="0" presId="urn:microsoft.com/office/officeart/2008/layout/HorizontalMultiLevelHierarchy"/>
    <dgm:cxn modelId="{F439BD95-EFF6-4A04-BF32-FFA870A946C7}" type="presParOf" srcId="{68FB0A97-2E2C-447F-BFE2-D0DC497E2CE9}" destId="{F8FB663C-A7BE-4C24-A77B-2ECDE0CD2DE9}" srcOrd="1" destOrd="0" presId="urn:microsoft.com/office/officeart/2008/layout/HorizontalMultiLevelHierarchy"/>
    <dgm:cxn modelId="{5ABEA4CB-599C-448F-A347-72743E989826}" type="presParOf" srcId="{F8FB663C-A7BE-4C24-A77B-2ECDE0CD2DE9}" destId="{8A4DCFF7-3D73-489A-AE14-978FA42881F3}" srcOrd="0" destOrd="0" presId="urn:microsoft.com/office/officeart/2008/layout/HorizontalMultiLevelHierarchy"/>
    <dgm:cxn modelId="{9DEF3359-FC04-48CB-8871-43FD0FCB0635}" type="presParOf" srcId="{F8FB663C-A7BE-4C24-A77B-2ECDE0CD2DE9}" destId="{73E9D4F7-1BF1-4C53-B2A0-602F2EEBA7B1}" srcOrd="1" destOrd="0" presId="urn:microsoft.com/office/officeart/2008/layout/HorizontalMultiLevelHierarchy"/>
    <dgm:cxn modelId="{CE5B20B9-94C8-44DC-B370-49BAB4C56F2E}" type="presParOf" srcId="{73E9D4F7-1BF1-4C53-B2A0-602F2EEBA7B1}" destId="{2CEEA7D9-9C5B-4FC2-A73C-F31588A20764}" srcOrd="0" destOrd="0" presId="urn:microsoft.com/office/officeart/2008/layout/HorizontalMultiLevelHierarchy"/>
    <dgm:cxn modelId="{A9E2D681-7A2E-4D76-BF9C-D80FA241D9A3}" type="presParOf" srcId="{2CEEA7D9-9C5B-4FC2-A73C-F31588A20764}" destId="{939A7FCC-65F7-42B9-B50E-71E351D4606D}" srcOrd="0" destOrd="0" presId="urn:microsoft.com/office/officeart/2008/layout/HorizontalMultiLevelHierarchy"/>
    <dgm:cxn modelId="{05653547-091B-46F0-98C0-C8AA676D2FBF}" type="presParOf" srcId="{73E9D4F7-1BF1-4C53-B2A0-602F2EEBA7B1}" destId="{1021B574-F20C-47C4-AC73-1E2A348F2361}" srcOrd="1" destOrd="0" presId="urn:microsoft.com/office/officeart/2008/layout/HorizontalMultiLevelHierarchy"/>
    <dgm:cxn modelId="{33CFCF92-5575-4198-AC4C-5987CEB47641}" type="presParOf" srcId="{1021B574-F20C-47C4-AC73-1E2A348F2361}" destId="{891EF5EC-8A16-4DE4-8C73-38942C704EAE}" srcOrd="0" destOrd="0" presId="urn:microsoft.com/office/officeart/2008/layout/HorizontalMultiLevelHierarchy"/>
    <dgm:cxn modelId="{304B0CFB-B380-4F80-AA4D-0873D0F2D27E}" type="presParOf" srcId="{1021B574-F20C-47C4-AC73-1E2A348F2361}" destId="{DF3EC58C-9049-4D02-BBDC-34D53396A848}" srcOrd="1" destOrd="0" presId="urn:microsoft.com/office/officeart/2008/layout/HorizontalMultiLevelHierarchy"/>
    <dgm:cxn modelId="{4868CFEB-A080-4936-9B82-006D3C96D06D}" type="presParOf" srcId="{68FB0A97-2E2C-447F-BFE2-D0DC497E2CE9}" destId="{FE6CDCEC-7423-4D76-BA66-76FDBAD6FC2F}" srcOrd="2" destOrd="0" presId="urn:microsoft.com/office/officeart/2008/layout/HorizontalMultiLevelHierarchy"/>
    <dgm:cxn modelId="{EEED916D-A7BF-4ED5-ACE2-21E9AE21B91B}" type="presParOf" srcId="{FE6CDCEC-7423-4D76-BA66-76FDBAD6FC2F}" destId="{4C8D6D46-2DB6-4037-9B50-7597F5914535}" srcOrd="0" destOrd="0" presId="urn:microsoft.com/office/officeart/2008/layout/HorizontalMultiLevelHierarchy"/>
    <dgm:cxn modelId="{5EDD2A40-6E73-419D-8D46-C4D0C5325D7E}" type="presParOf" srcId="{68FB0A97-2E2C-447F-BFE2-D0DC497E2CE9}" destId="{BBCDA7BE-8FE5-4E3B-8AD2-58A63EC68E40}" srcOrd="3" destOrd="0" presId="urn:microsoft.com/office/officeart/2008/layout/HorizontalMultiLevelHierarchy"/>
    <dgm:cxn modelId="{41808FE9-741D-491A-A3CE-61CFC3542F4F}" type="presParOf" srcId="{BBCDA7BE-8FE5-4E3B-8AD2-58A63EC68E40}" destId="{3496F988-6805-40F1-911C-F3BB4509A6B5}" srcOrd="0" destOrd="0" presId="urn:microsoft.com/office/officeart/2008/layout/HorizontalMultiLevelHierarchy"/>
    <dgm:cxn modelId="{A795D432-A8F5-4C5A-92D3-6A8839833B0F}" type="presParOf" srcId="{BBCDA7BE-8FE5-4E3B-8AD2-58A63EC68E40}" destId="{472A4BD2-4B30-4126-9210-A26C25EDF8C6}" srcOrd="1" destOrd="0" presId="urn:microsoft.com/office/officeart/2008/layout/HorizontalMultiLevelHierarchy"/>
    <dgm:cxn modelId="{DB4AA8D4-7468-4957-BC60-1A3A2C2AED49}" type="presParOf" srcId="{472A4BD2-4B30-4126-9210-A26C25EDF8C6}" destId="{539AE0FB-651C-4BB9-AD0A-5346055F9781}" srcOrd="0" destOrd="0" presId="urn:microsoft.com/office/officeart/2008/layout/HorizontalMultiLevelHierarchy"/>
    <dgm:cxn modelId="{C34BE428-F217-4566-9975-52033FCD5701}" type="presParOf" srcId="{539AE0FB-651C-4BB9-AD0A-5346055F9781}" destId="{C016CF83-06B8-4557-8ED5-78443B16FEA3}" srcOrd="0" destOrd="0" presId="urn:microsoft.com/office/officeart/2008/layout/HorizontalMultiLevelHierarchy"/>
    <dgm:cxn modelId="{A7AAC80F-AE04-4BAB-972B-7A41749DD376}" type="presParOf" srcId="{472A4BD2-4B30-4126-9210-A26C25EDF8C6}" destId="{852CBD14-1256-492A-86BA-75962A0444F0}" srcOrd="1" destOrd="0" presId="urn:microsoft.com/office/officeart/2008/layout/HorizontalMultiLevelHierarchy"/>
    <dgm:cxn modelId="{FE21D89D-8964-4B0E-A50B-69390954DFE2}" type="presParOf" srcId="{852CBD14-1256-492A-86BA-75962A0444F0}" destId="{4082D8CF-E94D-412A-97BA-8D17815541F0}" srcOrd="0" destOrd="0" presId="urn:microsoft.com/office/officeart/2008/layout/HorizontalMultiLevelHierarchy"/>
    <dgm:cxn modelId="{B1865AC7-B99C-4040-AF1B-8D042874BC4B}" type="presParOf" srcId="{852CBD14-1256-492A-86BA-75962A0444F0}" destId="{FF108DCD-FDA3-4F84-AF07-F32A09731987}" srcOrd="1" destOrd="0" presId="urn:microsoft.com/office/officeart/2008/layout/HorizontalMultiLevelHierarchy"/>
    <dgm:cxn modelId="{EAD89907-9F20-4D5D-A1D9-05F3CFD895F4}" type="presParOf" srcId="{FF108DCD-FDA3-4F84-AF07-F32A09731987}" destId="{65B8E645-A8AA-46B2-9A2F-B49EF6F0D1C8}" srcOrd="0" destOrd="0" presId="urn:microsoft.com/office/officeart/2008/layout/HorizontalMultiLevelHierarchy"/>
    <dgm:cxn modelId="{807AAB21-53E4-4C70-A280-9FD8BC47E207}" type="presParOf" srcId="{65B8E645-A8AA-46B2-9A2F-B49EF6F0D1C8}" destId="{5BF9935B-39C4-4B0B-B303-A0C5F006EDBD}" srcOrd="0" destOrd="0" presId="urn:microsoft.com/office/officeart/2008/layout/HorizontalMultiLevelHierarchy"/>
    <dgm:cxn modelId="{8592D8A6-2441-4F2E-BB64-1AB782155568}" type="presParOf" srcId="{FF108DCD-FDA3-4F84-AF07-F32A09731987}" destId="{38D6C366-B790-4952-ABB2-D035E09AF6EE}" srcOrd="1" destOrd="0" presId="urn:microsoft.com/office/officeart/2008/layout/HorizontalMultiLevelHierarchy"/>
    <dgm:cxn modelId="{3491688E-6E16-4996-BF67-DDA7B8EAF3A5}" type="presParOf" srcId="{38D6C366-B790-4952-ABB2-D035E09AF6EE}" destId="{23BA80C5-7AC6-448C-9D3D-0290030ACE6B}" srcOrd="0" destOrd="0" presId="urn:microsoft.com/office/officeart/2008/layout/HorizontalMultiLevelHierarchy"/>
    <dgm:cxn modelId="{EE473B3B-5420-4F49-AE70-1FB46AFC1E63}" type="presParOf" srcId="{38D6C366-B790-4952-ABB2-D035E09AF6EE}" destId="{FF4025C8-725F-40BC-AD01-8D0329A2F1D2}" srcOrd="1" destOrd="0" presId="urn:microsoft.com/office/officeart/2008/layout/HorizontalMultiLevelHierarchy"/>
    <dgm:cxn modelId="{9A7142DC-C764-446C-A5BD-29AA89BA142C}" type="presParOf" srcId="{FF108DCD-FDA3-4F84-AF07-F32A09731987}" destId="{87C95DC7-EA70-4F05-9EB0-61F9EA3E1BEB}" srcOrd="2" destOrd="0" presId="urn:microsoft.com/office/officeart/2008/layout/HorizontalMultiLevelHierarchy"/>
    <dgm:cxn modelId="{B9743BA6-815F-4734-82E8-88C9C22B4468}" type="presParOf" srcId="{87C95DC7-EA70-4F05-9EB0-61F9EA3E1BEB}" destId="{F7D2C9C9-0292-45B1-B5C3-247A8C95643A}" srcOrd="0" destOrd="0" presId="urn:microsoft.com/office/officeart/2008/layout/HorizontalMultiLevelHierarchy"/>
    <dgm:cxn modelId="{642F2846-9624-4061-82B1-595599D2B74B}" type="presParOf" srcId="{FF108DCD-FDA3-4F84-AF07-F32A09731987}" destId="{10259E4F-5698-488C-BA1C-69E26962A6F6}" srcOrd="3" destOrd="0" presId="urn:microsoft.com/office/officeart/2008/layout/HorizontalMultiLevelHierarchy"/>
    <dgm:cxn modelId="{195BCDC8-05E2-459F-9653-872003E79B0E}" type="presParOf" srcId="{10259E4F-5698-488C-BA1C-69E26962A6F6}" destId="{F2A72C4B-B010-4523-86E5-F75DC0EBF8F0}" srcOrd="0" destOrd="0" presId="urn:microsoft.com/office/officeart/2008/layout/HorizontalMultiLevelHierarchy"/>
    <dgm:cxn modelId="{4465C758-3A02-4F60-95F8-9D372424CFC2}" type="presParOf" srcId="{10259E4F-5698-488C-BA1C-69E26962A6F6}" destId="{605D2A08-4211-40B3-92FB-FD04522DA8A2}" srcOrd="1" destOrd="0" presId="urn:microsoft.com/office/officeart/2008/layout/HorizontalMultiLevelHierarchy"/>
    <dgm:cxn modelId="{12CC361D-6323-4558-9505-2A0DD3DA0660}" type="presParOf" srcId="{605D2A08-4211-40B3-92FB-FD04522DA8A2}" destId="{3C823333-F710-48D3-8061-5A8D2BC33E5D}" srcOrd="0" destOrd="0" presId="urn:microsoft.com/office/officeart/2008/layout/HorizontalMultiLevelHierarchy"/>
    <dgm:cxn modelId="{15B7B761-89F0-41D8-A0EB-2136F0B5D327}" type="presParOf" srcId="{3C823333-F710-48D3-8061-5A8D2BC33E5D}" destId="{6514FF6A-33E6-4053-B651-329F9DE9FBD9}" srcOrd="0" destOrd="0" presId="urn:microsoft.com/office/officeart/2008/layout/HorizontalMultiLevelHierarchy"/>
    <dgm:cxn modelId="{59DA6725-1026-480C-92D1-7B4DDC4593C1}" type="presParOf" srcId="{605D2A08-4211-40B3-92FB-FD04522DA8A2}" destId="{BC85B755-5A12-43E8-943B-8B086A2F484C}" srcOrd="1" destOrd="0" presId="urn:microsoft.com/office/officeart/2008/layout/HorizontalMultiLevelHierarchy"/>
    <dgm:cxn modelId="{FB9B36CD-3632-43FD-BBE3-A85D119C3775}" type="presParOf" srcId="{BC85B755-5A12-43E8-943B-8B086A2F484C}" destId="{6738FEEA-3FB8-4189-8C00-3131C1CD33BA}" srcOrd="0" destOrd="0" presId="urn:microsoft.com/office/officeart/2008/layout/HorizontalMultiLevelHierarchy"/>
    <dgm:cxn modelId="{F5C7CA56-D87E-42BC-B62E-5126AE00D8CC}" type="presParOf" srcId="{BC85B755-5A12-43E8-943B-8B086A2F484C}" destId="{FC3CFEAE-9D14-46FE-9867-6552AF0B5945}" srcOrd="1" destOrd="0" presId="urn:microsoft.com/office/officeart/2008/layout/HorizontalMultiLevelHierarchy"/>
    <dgm:cxn modelId="{499EBBE3-F127-4E4A-9A54-5FF7DF98796C}" type="presParOf" srcId="{FF108DCD-FDA3-4F84-AF07-F32A09731987}" destId="{B7CE2DF5-10B9-439C-BE59-BBE265DCAA91}" srcOrd="4" destOrd="0" presId="urn:microsoft.com/office/officeart/2008/layout/HorizontalMultiLevelHierarchy"/>
    <dgm:cxn modelId="{997270F8-8DC2-428C-947B-8FB9F69F5888}" type="presParOf" srcId="{B7CE2DF5-10B9-439C-BE59-BBE265DCAA91}" destId="{A7239251-E212-40E8-91A6-91BEA90DF42C}" srcOrd="0" destOrd="0" presId="urn:microsoft.com/office/officeart/2008/layout/HorizontalMultiLevelHierarchy"/>
    <dgm:cxn modelId="{B5D52D24-325D-4B2F-B22D-A458740E9217}" type="presParOf" srcId="{FF108DCD-FDA3-4F84-AF07-F32A09731987}" destId="{7EB61E40-843F-4F6C-8C1D-14A4DB1549D8}" srcOrd="5" destOrd="0" presId="urn:microsoft.com/office/officeart/2008/layout/HorizontalMultiLevelHierarchy"/>
    <dgm:cxn modelId="{EA57D2F3-508C-4362-89CC-7D27F07A5BA7}" type="presParOf" srcId="{7EB61E40-843F-4F6C-8C1D-14A4DB1549D8}" destId="{2D968423-DE84-485E-AE70-72DFF8A16F98}" srcOrd="0" destOrd="0" presId="urn:microsoft.com/office/officeart/2008/layout/HorizontalMultiLevelHierarchy"/>
    <dgm:cxn modelId="{8FC708F8-F6A1-49F1-AB16-74B39CC17E6C}" type="presParOf" srcId="{7EB61E40-843F-4F6C-8C1D-14A4DB1549D8}" destId="{00A5BC0A-87A8-48D3-81CC-166EDF12C586}" srcOrd="1" destOrd="0" presId="urn:microsoft.com/office/officeart/2008/layout/HorizontalMultiLevelHierarchy"/>
    <dgm:cxn modelId="{B6B5A46B-E8D4-4AE3-9B84-953828825D60}" type="presParOf" srcId="{00A5BC0A-87A8-48D3-81CC-166EDF12C586}" destId="{DF5AD65E-5A74-4D93-8579-ADE94167D819}" srcOrd="0" destOrd="0" presId="urn:microsoft.com/office/officeart/2008/layout/HorizontalMultiLevelHierarchy"/>
    <dgm:cxn modelId="{29147FBC-9B59-4757-8DC1-C19C0E439050}" type="presParOf" srcId="{DF5AD65E-5A74-4D93-8579-ADE94167D819}" destId="{2D5791AE-5258-4600-89FA-F1E834CDD81D}" srcOrd="0" destOrd="0" presId="urn:microsoft.com/office/officeart/2008/layout/HorizontalMultiLevelHierarchy"/>
    <dgm:cxn modelId="{46AEE7E7-5568-41F4-A0A3-ECF8D80AD3F2}" type="presParOf" srcId="{00A5BC0A-87A8-48D3-81CC-166EDF12C586}" destId="{7147499F-1E39-44FB-B4B2-A7CE9EDFA0EB}" srcOrd="1" destOrd="0" presId="urn:microsoft.com/office/officeart/2008/layout/HorizontalMultiLevelHierarchy"/>
    <dgm:cxn modelId="{FAE55362-A909-40AC-AD5F-C5E7FE39FA15}" type="presParOf" srcId="{7147499F-1E39-44FB-B4B2-A7CE9EDFA0EB}" destId="{8BE32A52-5EC5-4D2B-B060-41902E602AB1}" srcOrd="0" destOrd="0" presId="urn:microsoft.com/office/officeart/2008/layout/HorizontalMultiLevelHierarchy"/>
    <dgm:cxn modelId="{9DC3D68E-914D-4059-8066-F0BC6C46FE1F}" type="presParOf" srcId="{7147499F-1E39-44FB-B4B2-A7CE9EDFA0EB}" destId="{344F76C3-8CDE-4A2B-8844-FD745D5CEE88}" srcOrd="1" destOrd="0" presId="urn:microsoft.com/office/officeart/2008/layout/HorizontalMultiLevelHierarchy"/>
    <dgm:cxn modelId="{A4400F37-4B01-42E3-85F0-20D7B31CAA22}" type="presParOf" srcId="{68FB0A97-2E2C-447F-BFE2-D0DC497E2CE9}" destId="{F86E8A6F-2EFA-4777-95B9-867AFDC2E66B}" srcOrd="4" destOrd="0" presId="urn:microsoft.com/office/officeart/2008/layout/HorizontalMultiLevelHierarchy"/>
    <dgm:cxn modelId="{D650562C-0CC5-4754-AFF8-7622EBFA166D}" type="presParOf" srcId="{F86E8A6F-2EFA-4777-95B9-867AFDC2E66B}" destId="{D52371E7-AC65-47BF-88D9-FEB84E748057}" srcOrd="0" destOrd="0" presId="urn:microsoft.com/office/officeart/2008/layout/HorizontalMultiLevelHierarchy"/>
    <dgm:cxn modelId="{52EEE009-ED0D-4659-BA9A-498BED8B2E34}" type="presParOf" srcId="{68FB0A97-2E2C-447F-BFE2-D0DC497E2CE9}" destId="{435A38CB-9932-4309-B666-40BDEAE6A6FE}" srcOrd="5" destOrd="0" presId="urn:microsoft.com/office/officeart/2008/layout/HorizontalMultiLevelHierarchy"/>
    <dgm:cxn modelId="{B9D3D56A-5B63-4244-BBC7-D4E55D770391}" type="presParOf" srcId="{435A38CB-9932-4309-B666-40BDEAE6A6FE}" destId="{2D14BABB-FCCE-4DEB-A884-F849A7346FF4}" srcOrd="0" destOrd="0" presId="urn:microsoft.com/office/officeart/2008/layout/HorizontalMultiLevelHierarchy"/>
    <dgm:cxn modelId="{DE681E87-7456-4B01-BA11-6DD5057B5400}" type="presParOf" srcId="{435A38CB-9932-4309-B666-40BDEAE6A6FE}" destId="{E0C9488C-D3E4-4465-8DC6-B3E89E6E7F26}" srcOrd="1" destOrd="0" presId="urn:microsoft.com/office/officeart/2008/layout/HorizontalMultiLevelHierarchy"/>
    <dgm:cxn modelId="{2EB6FF78-7FA4-4CD5-AFC7-F087B87C5969}" type="presParOf" srcId="{E0C9488C-D3E4-4465-8DC6-B3E89E6E7F26}" destId="{BF2E8721-305B-4906-ADD2-A9B5BE13EA69}" srcOrd="0" destOrd="0" presId="urn:microsoft.com/office/officeart/2008/layout/HorizontalMultiLevelHierarchy"/>
    <dgm:cxn modelId="{C3E0A7DD-BE75-4843-BB3B-DD801CE13014}" type="presParOf" srcId="{BF2E8721-305B-4906-ADD2-A9B5BE13EA69}" destId="{2B131891-D722-4EB7-B8D5-0960F6528DC7}" srcOrd="0" destOrd="0" presId="urn:microsoft.com/office/officeart/2008/layout/HorizontalMultiLevelHierarchy"/>
    <dgm:cxn modelId="{840ECE31-9A54-462E-A67D-EF8BFE95D284}" type="presParOf" srcId="{E0C9488C-D3E4-4465-8DC6-B3E89E6E7F26}" destId="{15DAA632-CC75-4D0C-AF32-3735E8EB4C26}" srcOrd="1" destOrd="0" presId="urn:microsoft.com/office/officeart/2008/layout/HorizontalMultiLevelHierarchy"/>
    <dgm:cxn modelId="{1A6849DE-3CEB-4DB5-A492-DF5C78EB1097}" type="presParOf" srcId="{15DAA632-CC75-4D0C-AF32-3735E8EB4C26}" destId="{90D3786D-B7C6-4B1A-B75A-D918E344EA6A}" srcOrd="0" destOrd="0" presId="urn:microsoft.com/office/officeart/2008/layout/HorizontalMultiLevelHierarchy"/>
    <dgm:cxn modelId="{FADBCECE-AC46-4E6E-AFD9-7D930A45DB52}" type="presParOf" srcId="{15DAA632-CC75-4D0C-AF32-3735E8EB4C26}" destId="{A3DB601F-3A3B-41EC-AB97-A7E255251FAA}" srcOrd="1" destOrd="0" presId="urn:microsoft.com/office/officeart/2008/layout/HorizontalMultiLevelHierarchy"/>
    <dgm:cxn modelId="{9CDED820-AC4D-4193-A8D8-DBA9C4A0AFA4}" type="presParOf" srcId="{68FB0A97-2E2C-447F-BFE2-D0DC497E2CE9}" destId="{621DB2B2-D556-4519-8EE1-92A9B189DE87}" srcOrd="6" destOrd="0" presId="urn:microsoft.com/office/officeart/2008/layout/HorizontalMultiLevelHierarchy"/>
    <dgm:cxn modelId="{FB5D5C36-61FC-4236-ABEC-0BC4B9FCF391}" type="presParOf" srcId="{621DB2B2-D556-4519-8EE1-92A9B189DE87}" destId="{E0B9F099-71FD-4211-8DEA-39860CFDA21A}" srcOrd="0" destOrd="0" presId="urn:microsoft.com/office/officeart/2008/layout/HorizontalMultiLevelHierarchy"/>
    <dgm:cxn modelId="{C3C57442-2958-4E87-BF47-6DC1B86B6F6F}" type="presParOf" srcId="{68FB0A97-2E2C-447F-BFE2-D0DC497E2CE9}" destId="{E7B3032C-0538-4065-95DA-210C739D3FF9}" srcOrd="7" destOrd="0" presId="urn:microsoft.com/office/officeart/2008/layout/HorizontalMultiLevelHierarchy"/>
    <dgm:cxn modelId="{366F1575-9620-4579-9E6D-2DB35C0E3326}" type="presParOf" srcId="{E7B3032C-0538-4065-95DA-210C739D3FF9}" destId="{B0B65E06-9D9A-4CCD-AC1F-0422CFF6EC4A}" srcOrd="0" destOrd="0" presId="urn:microsoft.com/office/officeart/2008/layout/HorizontalMultiLevelHierarchy"/>
    <dgm:cxn modelId="{A415E3F4-91C5-4676-AB46-ABCF7867AC04}" type="presParOf" srcId="{E7B3032C-0538-4065-95DA-210C739D3FF9}" destId="{C3A13C29-12AE-4BB8-A65F-E16720B7DC75}" srcOrd="1" destOrd="0" presId="urn:microsoft.com/office/officeart/2008/layout/HorizontalMultiLevelHierarchy"/>
    <dgm:cxn modelId="{8E3E87B7-C63F-49CD-B9A3-FD4B9A467D39}" type="presParOf" srcId="{C3A13C29-12AE-4BB8-A65F-E16720B7DC75}" destId="{8238DA3D-2DBC-4472-A08B-2973A79954AF}" srcOrd="0" destOrd="0" presId="urn:microsoft.com/office/officeart/2008/layout/HorizontalMultiLevelHierarchy"/>
    <dgm:cxn modelId="{D4BF0268-9167-4E8D-A8BF-3EE956256487}" type="presParOf" srcId="{8238DA3D-2DBC-4472-A08B-2973A79954AF}" destId="{B0AC2A6A-173A-4E95-81A4-B85EF8A7692C}" srcOrd="0" destOrd="0" presId="urn:microsoft.com/office/officeart/2008/layout/HorizontalMultiLevelHierarchy"/>
    <dgm:cxn modelId="{040078D9-AC40-4DB9-A564-3451ECF69D9F}" type="presParOf" srcId="{C3A13C29-12AE-4BB8-A65F-E16720B7DC75}" destId="{76A1FC95-C62F-4FA2-8FC1-71642C5EEB69}" srcOrd="1" destOrd="0" presId="urn:microsoft.com/office/officeart/2008/layout/HorizontalMultiLevelHierarchy"/>
    <dgm:cxn modelId="{8AC02940-1220-4D1E-9E37-AB649C615E1A}" type="presParOf" srcId="{76A1FC95-C62F-4FA2-8FC1-71642C5EEB69}" destId="{93C1E8EA-FD4E-4BC4-9896-FE379EEBCCCB}" srcOrd="0" destOrd="0" presId="urn:microsoft.com/office/officeart/2008/layout/HorizontalMultiLevelHierarchy"/>
    <dgm:cxn modelId="{93D90D39-623D-4D52-A474-DF4A4B01C794}" type="presParOf" srcId="{76A1FC95-C62F-4FA2-8FC1-71642C5EEB69}" destId="{E65CB116-1901-4BC5-833E-BADBD5314DFC}" srcOrd="1" destOrd="0" presId="urn:microsoft.com/office/officeart/2008/layout/HorizontalMultiLevelHierarchy"/>
    <dgm:cxn modelId="{A4199869-0B20-425D-9BD0-A737717A0C66}" type="presParOf" srcId="{E65CB116-1901-4BC5-833E-BADBD5314DFC}" destId="{9805D6E4-CC8C-4BC6-88DE-23F8885EA2F3}" srcOrd="0" destOrd="0" presId="urn:microsoft.com/office/officeart/2008/layout/HorizontalMultiLevelHierarchy"/>
    <dgm:cxn modelId="{62A49E34-3F97-480E-BBBA-41D984CE8354}" type="presParOf" srcId="{9805D6E4-CC8C-4BC6-88DE-23F8885EA2F3}" destId="{367BD3D1-232B-4956-BABA-47424014D65B}" srcOrd="0" destOrd="0" presId="urn:microsoft.com/office/officeart/2008/layout/HorizontalMultiLevelHierarchy"/>
    <dgm:cxn modelId="{12AC0C88-E37A-4C69-AD46-64459748AF29}" type="presParOf" srcId="{E65CB116-1901-4BC5-833E-BADBD5314DFC}" destId="{1B745859-C46B-409B-B238-D0AF798D425D}" srcOrd="1" destOrd="0" presId="urn:microsoft.com/office/officeart/2008/layout/HorizontalMultiLevelHierarchy"/>
    <dgm:cxn modelId="{3F4AA9E1-475E-409B-90C2-FBF645B695B9}" type="presParOf" srcId="{1B745859-C46B-409B-B238-D0AF798D425D}" destId="{2DCF7BE8-482B-4FA1-94FB-7A33DE220E82}" srcOrd="0" destOrd="0" presId="urn:microsoft.com/office/officeart/2008/layout/HorizontalMultiLevelHierarchy"/>
    <dgm:cxn modelId="{124FD100-E9B1-497B-BE1F-13224E289223}" type="presParOf" srcId="{1B745859-C46B-409B-B238-D0AF798D425D}" destId="{B31C8FD7-CA79-4E92-9EE4-7922B3CABE69}" srcOrd="1" destOrd="0" presId="urn:microsoft.com/office/officeart/2008/layout/HorizontalMultiLevelHierarchy"/>
    <dgm:cxn modelId="{A23134EF-9E08-4550-B370-153635E4AAC7}" type="presParOf" srcId="{C34B8A41-B35D-41A2-B224-AAA6A8C6C68A}" destId="{EEBFC05A-F96B-4C20-993A-EC444FB3A1B2}" srcOrd="2" destOrd="0" presId="urn:microsoft.com/office/officeart/2008/layout/HorizontalMultiLevelHierarchy"/>
    <dgm:cxn modelId="{807D2A2A-A6A3-405F-B1DE-7482B779C3E5}" type="presParOf" srcId="{EEBFC05A-F96B-4C20-993A-EC444FB3A1B2}" destId="{57C00D4D-F143-46F1-AB5B-689E12232912}" srcOrd="0" destOrd="0" presId="urn:microsoft.com/office/officeart/2008/layout/HorizontalMultiLevelHierarchy"/>
    <dgm:cxn modelId="{36FF2352-EA66-4EF0-AA3F-3CAE1F0E37BA}" type="presParOf" srcId="{C34B8A41-B35D-41A2-B224-AAA6A8C6C68A}" destId="{960B647E-D0DC-4144-9414-72E757F702FB}" srcOrd="3" destOrd="0" presId="urn:microsoft.com/office/officeart/2008/layout/HorizontalMultiLevelHierarchy"/>
    <dgm:cxn modelId="{34A88265-6FE3-4627-A21E-5CDD98A3369C}" type="presParOf" srcId="{960B647E-D0DC-4144-9414-72E757F702FB}" destId="{AA4C39D0-15C9-40F5-A099-1EB8AC9DADFF}" srcOrd="0" destOrd="0" presId="urn:microsoft.com/office/officeart/2008/layout/HorizontalMultiLevelHierarchy"/>
    <dgm:cxn modelId="{FE99DA17-55B3-4C9A-8C49-AAEB204AD964}" type="presParOf" srcId="{960B647E-D0DC-4144-9414-72E757F702FB}" destId="{A09907F7-35A3-466B-A6A2-E22674B5ABF0}" srcOrd="1" destOrd="0" presId="urn:microsoft.com/office/officeart/2008/layout/HorizontalMultiLevelHierarchy"/>
    <dgm:cxn modelId="{2E367F03-A389-4CC6-9859-348DD7FBF2D4}" type="presParOf" srcId="{A09907F7-35A3-466B-A6A2-E22674B5ABF0}" destId="{E4466BB6-C8DB-48DA-B2EF-8B0616365EC5}" srcOrd="0" destOrd="0" presId="urn:microsoft.com/office/officeart/2008/layout/HorizontalMultiLevelHierarchy"/>
    <dgm:cxn modelId="{09F5DA04-30D8-4868-A418-E88E8C3EDDA6}" type="presParOf" srcId="{E4466BB6-C8DB-48DA-B2EF-8B0616365EC5}" destId="{1C3E7C3B-0C76-4EAF-B5C7-15CDE464EBCC}" srcOrd="0" destOrd="0" presId="urn:microsoft.com/office/officeart/2008/layout/HorizontalMultiLevelHierarchy"/>
    <dgm:cxn modelId="{BAFFC4CD-A247-43D7-9DEB-A57DA5954064}" type="presParOf" srcId="{A09907F7-35A3-466B-A6A2-E22674B5ABF0}" destId="{2674730F-BC16-45F0-9F18-098879521293}" srcOrd="1" destOrd="0" presId="urn:microsoft.com/office/officeart/2008/layout/HorizontalMultiLevelHierarchy"/>
    <dgm:cxn modelId="{1F07B90A-4E2D-4B11-A267-8A316380CD44}" type="presParOf" srcId="{2674730F-BC16-45F0-9F18-098879521293}" destId="{B817D457-0D51-4F85-B2F3-4E8DDCC3DFBF}" srcOrd="0" destOrd="0" presId="urn:microsoft.com/office/officeart/2008/layout/HorizontalMultiLevelHierarchy"/>
    <dgm:cxn modelId="{FEE0ED54-51A3-4CE0-9955-45AC3F678BEA}" type="presParOf" srcId="{2674730F-BC16-45F0-9F18-098879521293}" destId="{CED557A6-0A55-4D7F-B13C-05255B05783F}" srcOrd="1" destOrd="0" presId="urn:microsoft.com/office/officeart/2008/layout/HorizontalMultiLevelHierarchy"/>
    <dgm:cxn modelId="{4E2C30B2-1CC3-4449-919F-25BEDE658876}" type="presParOf" srcId="{C34B8A41-B35D-41A2-B224-AAA6A8C6C68A}" destId="{1D6FA60A-C31D-4905-8016-17BB3C08410F}" srcOrd="4" destOrd="0" presId="urn:microsoft.com/office/officeart/2008/layout/HorizontalMultiLevelHierarchy"/>
    <dgm:cxn modelId="{DC566B16-CF0B-422F-8C2A-15B7EBBAA00D}" type="presParOf" srcId="{1D6FA60A-C31D-4905-8016-17BB3C08410F}" destId="{DC282A0B-FB11-4BC7-9839-7FD3BD6F2D57}" srcOrd="0" destOrd="0" presId="urn:microsoft.com/office/officeart/2008/layout/HorizontalMultiLevelHierarchy"/>
    <dgm:cxn modelId="{14DC5156-CEB8-43C9-8918-EA8E09F839D0}" type="presParOf" srcId="{C34B8A41-B35D-41A2-B224-AAA6A8C6C68A}" destId="{27268DAD-893E-4A3F-8B3D-8474FECD2EEA}" srcOrd="5" destOrd="0" presId="urn:microsoft.com/office/officeart/2008/layout/HorizontalMultiLevelHierarchy"/>
    <dgm:cxn modelId="{1ACABAAD-3EFA-4ED6-A76A-C43BC980CCC4}" type="presParOf" srcId="{27268DAD-893E-4A3F-8B3D-8474FECD2EEA}" destId="{A29BF6CD-CD1B-488E-A7B1-E70C5E4C016A}" srcOrd="0" destOrd="0" presId="urn:microsoft.com/office/officeart/2008/layout/HorizontalMultiLevelHierarchy"/>
    <dgm:cxn modelId="{1F290B7E-EBFB-4796-B875-414545A5837E}" type="presParOf" srcId="{27268DAD-893E-4A3F-8B3D-8474FECD2EEA}" destId="{84B899E9-A115-4BC4-BE75-96D29E8FD88F}" srcOrd="1" destOrd="0" presId="urn:microsoft.com/office/officeart/2008/layout/HorizontalMultiLevelHierarchy"/>
    <dgm:cxn modelId="{694CF008-F7B4-4DA1-A97F-E509FF421848}" type="presParOf" srcId="{84B899E9-A115-4BC4-BE75-96D29E8FD88F}" destId="{F8AF374F-2C94-4F5B-9158-4B80670CA1BE}" srcOrd="0" destOrd="0" presId="urn:microsoft.com/office/officeart/2008/layout/HorizontalMultiLevelHierarchy"/>
    <dgm:cxn modelId="{E1B3E933-C4C5-4BC5-BFA2-7FDD4249AC7E}" type="presParOf" srcId="{F8AF374F-2C94-4F5B-9158-4B80670CA1BE}" destId="{9E50F4F6-3239-4D43-A3D4-7E0E90C51A27}" srcOrd="0" destOrd="0" presId="urn:microsoft.com/office/officeart/2008/layout/HorizontalMultiLevelHierarchy"/>
    <dgm:cxn modelId="{E7D48519-9158-460E-B3FD-68F964AED11D}" type="presParOf" srcId="{84B899E9-A115-4BC4-BE75-96D29E8FD88F}" destId="{3ECEBAEA-0812-483C-AB42-80D24E38C952}" srcOrd="1" destOrd="0" presId="urn:microsoft.com/office/officeart/2008/layout/HorizontalMultiLevelHierarchy"/>
    <dgm:cxn modelId="{A59845DA-62F4-45A3-849D-ACEEC5AF04CC}" type="presParOf" srcId="{3ECEBAEA-0812-483C-AB42-80D24E38C952}" destId="{42078668-8164-4B00-B979-45C7AC0C7A51}" srcOrd="0" destOrd="0" presId="urn:microsoft.com/office/officeart/2008/layout/HorizontalMultiLevelHierarchy"/>
    <dgm:cxn modelId="{B626852B-5658-402C-901C-D03F21E29C5C}" type="presParOf" srcId="{3ECEBAEA-0812-483C-AB42-80D24E38C952}" destId="{24E93479-C04F-4FF3-9797-2E5774779B5A}" srcOrd="1" destOrd="0" presId="urn:microsoft.com/office/officeart/2008/layout/HorizontalMultiLevelHierarchy"/>
    <dgm:cxn modelId="{C39BCE9F-4356-42B3-A23C-4CDA08E0109C}" type="presParOf" srcId="{24E93479-C04F-4FF3-9797-2E5774779B5A}" destId="{5A28AA34-B11D-4532-8C4C-9485A31C9600}" srcOrd="0" destOrd="0" presId="urn:microsoft.com/office/officeart/2008/layout/HorizontalMultiLevelHierarchy"/>
    <dgm:cxn modelId="{6EA80958-BE05-4CFD-B7BE-301ECA4069CE}" type="presParOf" srcId="{5A28AA34-B11D-4532-8C4C-9485A31C9600}" destId="{1344DBB8-258C-4AB1-A290-1A2901AB632C}" srcOrd="0" destOrd="0" presId="urn:microsoft.com/office/officeart/2008/layout/HorizontalMultiLevelHierarchy"/>
    <dgm:cxn modelId="{F797C789-CB23-4E03-AACA-BFAF3F697F55}" type="presParOf" srcId="{24E93479-C04F-4FF3-9797-2E5774779B5A}" destId="{5907AF87-BFAD-4CF8-9C75-99B4DC87EFFC}" srcOrd="1" destOrd="0" presId="urn:microsoft.com/office/officeart/2008/layout/HorizontalMultiLevelHierarchy"/>
    <dgm:cxn modelId="{10025C25-52E9-43DA-8B9C-C5B0F0D1413D}" type="presParOf" srcId="{5907AF87-BFAD-4CF8-9C75-99B4DC87EFFC}" destId="{390B318B-32CE-4EE0-9E66-45718A818E8D}" srcOrd="0" destOrd="0" presId="urn:microsoft.com/office/officeart/2008/layout/HorizontalMultiLevelHierarchy"/>
    <dgm:cxn modelId="{C04461F7-51D8-41F8-9DA7-1F1476E571BD}" type="presParOf" srcId="{5907AF87-BFAD-4CF8-9C75-99B4DC87EFFC}" destId="{301B504D-E702-452E-9EA6-FECDC7C63294}"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1F1068-EE37-4C2B-8D27-FACEFF44E13A}"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nl-NL"/>
        </a:p>
      </dgm:t>
    </dgm:pt>
    <dgm:pt modelId="{DF52EACE-4B2A-4AFA-94F6-B172637DD3EA}">
      <dgm:prSet phldrT="[Tekst]" custT="1"/>
      <dgm:spPr>
        <a:xfrm>
          <a:off x="-246672" y="2574650"/>
          <a:ext cx="927051" cy="429044"/>
        </a:xfrm>
        <a:prstGeom prst="rect">
          <a:avLst/>
        </a:prstGeom>
        <a:solidFill>
          <a:srgbClr val="E97132">
            <a:lumMod val="60000"/>
            <a:lumOff val="40000"/>
          </a:srgbClr>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Een leerling heeft medicatie nodig* </a:t>
          </a:r>
        </a:p>
      </dgm:t>
    </dgm:pt>
    <dgm:pt modelId="{6E136954-5D83-457C-A0CB-BE910EAFC73B}" type="parTrans" cxnId="{ADEA31DF-9F40-43AC-90B4-678F36D6D71A}">
      <dgm:prSet/>
      <dgm:spPr/>
      <dgm:t>
        <a:bodyPr/>
        <a:lstStyle/>
        <a:p>
          <a:endParaRPr lang="nl-NL" sz="900">
            <a:latin typeface="Encode Sans" panose="02000000000000000000" pitchFamily="2" charset="0"/>
          </a:endParaRPr>
        </a:p>
      </dgm:t>
    </dgm:pt>
    <dgm:pt modelId="{39FF65FC-76A3-439A-89CE-2B5734C8DF24}" type="sibTrans" cxnId="{ADEA31DF-9F40-43AC-90B4-678F36D6D71A}">
      <dgm:prSet/>
      <dgm:spPr/>
      <dgm:t>
        <a:bodyPr/>
        <a:lstStyle/>
        <a:p>
          <a:endParaRPr lang="nl-NL" sz="900">
            <a:latin typeface="Encode Sans" panose="02000000000000000000" pitchFamily="2" charset="0"/>
          </a:endParaRPr>
        </a:p>
      </dgm:t>
    </dgm:pt>
    <dgm:pt modelId="{E046189E-7700-4C69-8C85-675DFE1D12E8}">
      <dgm:prSet phldrT="[Tekst]" custT="1"/>
      <dgm:spPr>
        <a:xfrm>
          <a:off x="1007679" y="1968861"/>
          <a:ext cx="1407265" cy="404129"/>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Leerling vraagt om medicatie</a:t>
          </a:r>
        </a:p>
      </dgm:t>
    </dgm:pt>
    <dgm:pt modelId="{949B0187-D7C9-435E-8E06-E9C863B17576}" type="parTrans" cxnId="{58A58096-CCB6-445A-AD85-CA7268B16427}">
      <dgm:prSet custT="1"/>
      <dgm:spPr>
        <a:xfrm>
          <a:off x="431375" y="2170926"/>
          <a:ext cx="576303" cy="618246"/>
        </a:xfrm>
        <a:custGeom>
          <a:avLst/>
          <a:gdLst/>
          <a:ahLst/>
          <a:cxnLst/>
          <a:rect l="0" t="0" r="0" b="0"/>
          <a:pathLst>
            <a:path>
              <a:moveTo>
                <a:pt x="0" y="618246"/>
              </a:moveTo>
              <a:lnTo>
                <a:pt x="288151" y="618246"/>
              </a:lnTo>
              <a:lnTo>
                <a:pt x="288151" y="0"/>
              </a:lnTo>
              <a:lnTo>
                <a:pt x="576303" y="0"/>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384424AF-7191-4EFF-ACFB-2E0CFC7CC6BF}" type="sibTrans" cxnId="{58A58096-CCB6-445A-AD85-CA7268B16427}">
      <dgm:prSet/>
      <dgm:spPr/>
      <dgm:t>
        <a:bodyPr/>
        <a:lstStyle/>
        <a:p>
          <a:endParaRPr lang="nl-NL" sz="900">
            <a:latin typeface="Encode Sans" panose="02000000000000000000" pitchFamily="2" charset="0"/>
          </a:endParaRPr>
        </a:p>
      </dgm:t>
    </dgm:pt>
    <dgm:pt modelId="{2978175C-B744-44D7-B91A-8BD1A8E7E109}">
      <dgm:prSet phldrT="[Tekst]" custT="1"/>
      <dgm:spPr>
        <a:xfrm>
          <a:off x="1012759" y="3386670"/>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wordt gebeld</a:t>
          </a:r>
        </a:p>
      </dgm:t>
    </dgm:pt>
    <dgm:pt modelId="{CC5F9B75-6D66-4717-97F2-B683099D46DB}" type="parTrans" cxnId="{3AE75F25-C198-4B15-8708-2E6F54890FB2}">
      <dgm:prSet custT="1"/>
      <dgm:spPr>
        <a:xfrm>
          <a:off x="431375" y="2789172"/>
          <a:ext cx="581383" cy="812019"/>
        </a:xfrm>
        <a:custGeom>
          <a:avLst/>
          <a:gdLst/>
          <a:ahLst/>
          <a:cxnLst/>
          <a:rect l="0" t="0" r="0" b="0"/>
          <a:pathLst>
            <a:path>
              <a:moveTo>
                <a:pt x="0" y="0"/>
              </a:moveTo>
              <a:lnTo>
                <a:pt x="290691" y="0"/>
              </a:lnTo>
              <a:lnTo>
                <a:pt x="290691" y="812019"/>
              </a:lnTo>
              <a:lnTo>
                <a:pt x="581383" y="812019"/>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BED466FC-6DD5-4C28-8524-34A25842E514}" type="sibTrans" cxnId="{3AE75F25-C198-4B15-8708-2E6F54890FB2}">
      <dgm:prSet/>
      <dgm:spPr/>
      <dgm:t>
        <a:bodyPr/>
        <a:lstStyle/>
        <a:p>
          <a:endParaRPr lang="nl-NL" sz="900">
            <a:latin typeface="Encode Sans" panose="02000000000000000000" pitchFamily="2" charset="0"/>
          </a:endParaRPr>
        </a:p>
      </dgm:t>
    </dgm:pt>
    <dgm:pt modelId="{869C490E-A9F0-4E14-86BE-9E9D2CD00496}">
      <dgm:prSet custT="1"/>
      <dgm:spPr>
        <a:xfrm>
          <a:off x="2650633" y="3386670"/>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D0C53C9B-5A59-4666-9454-937B1118372F}" type="parTrans" cxnId="{63C53274-CE3C-497A-8221-F179F871A28A}">
      <dgm:prSet custT="1"/>
      <dgm:spPr>
        <a:xfrm>
          <a:off x="2420024" y="3555472"/>
          <a:ext cx="230608" cy="91440"/>
        </a:xfrm>
        <a:custGeom>
          <a:avLst/>
          <a:gdLst/>
          <a:ahLst/>
          <a:cxnLst/>
          <a:rect l="0" t="0" r="0" b="0"/>
          <a:pathLst>
            <a:path>
              <a:moveTo>
                <a:pt x="0" y="45720"/>
              </a:moveTo>
              <a:lnTo>
                <a:pt x="230608"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15B0D32D-7C1B-487D-B364-79B43FE8A3A0}" type="sibTrans" cxnId="{63C53274-CE3C-497A-8221-F179F871A28A}">
      <dgm:prSet/>
      <dgm:spPr/>
      <dgm:t>
        <a:bodyPr/>
        <a:lstStyle/>
        <a:p>
          <a:endParaRPr lang="nl-NL" sz="900">
            <a:latin typeface="Encode Sans" panose="02000000000000000000" pitchFamily="2" charset="0"/>
          </a:endParaRPr>
        </a:p>
      </dgm:t>
    </dgm:pt>
    <dgm:pt modelId="{9FE000C5-6C9D-47F2-8B17-56304CBE947E}">
      <dgm:prSet custT="1"/>
      <dgm:spPr>
        <a:xfrm>
          <a:off x="2630312" y="1219936"/>
          <a:ext cx="1407265" cy="42904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is een verklaring verstrekken medicatie aanwezig</a:t>
          </a:r>
        </a:p>
      </dgm:t>
    </dgm:pt>
    <dgm:pt modelId="{8AD8D2A3-3452-42DA-981A-B7DA7906A00A}" type="parTrans" cxnId="{9DB9CD1A-DC5E-4A7A-9078-200D1A329E40}">
      <dgm:prSet custT="1"/>
      <dgm:spPr>
        <a:xfrm>
          <a:off x="2414944" y="1434458"/>
          <a:ext cx="215367" cy="736467"/>
        </a:xfrm>
        <a:custGeom>
          <a:avLst/>
          <a:gdLst/>
          <a:ahLst/>
          <a:cxnLst/>
          <a:rect l="0" t="0" r="0" b="0"/>
          <a:pathLst>
            <a:path>
              <a:moveTo>
                <a:pt x="0" y="736467"/>
              </a:moveTo>
              <a:lnTo>
                <a:pt x="107683" y="736467"/>
              </a:lnTo>
              <a:lnTo>
                <a:pt x="107683" y="0"/>
              </a:lnTo>
              <a:lnTo>
                <a:pt x="215367"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AE8AADDA-4FC7-49B9-9577-BB8299D85882}" type="sibTrans" cxnId="{9DB9CD1A-DC5E-4A7A-9078-200D1A329E40}">
      <dgm:prSet/>
      <dgm:spPr/>
      <dgm:t>
        <a:bodyPr/>
        <a:lstStyle/>
        <a:p>
          <a:endParaRPr lang="nl-NL" sz="900">
            <a:latin typeface="Encode Sans" panose="02000000000000000000" pitchFamily="2" charset="0"/>
          </a:endParaRPr>
        </a:p>
      </dgm:t>
    </dgm:pt>
    <dgm:pt modelId="{7684B70C-0A37-46A9-A6DB-47DE78F5A42B}">
      <dgm:prSet custT="1"/>
      <dgm:spPr>
        <a:xfrm>
          <a:off x="2625232" y="2636954"/>
          <a:ext cx="1407265" cy="42904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is geen verklaring verstrekken medicatie aanwezig</a:t>
          </a:r>
        </a:p>
      </dgm:t>
    </dgm:pt>
    <dgm:pt modelId="{57EE47D6-53E6-4871-84DB-DA55456813F9}" type="parTrans" cxnId="{1F03DCB6-BF60-4AF9-BDC4-7FCF322D74B1}">
      <dgm:prSet custT="1"/>
      <dgm:spPr>
        <a:xfrm>
          <a:off x="2414944" y="2170926"/>
          <a:ext cx="210287" cy="680550"/>
        </a:xfrm>
        <a:custGeom>
          <a:avLst/>
          <a:gdLst/>
          <a:ahLst/>
          <a:cxnLst/>
          <a:rect l="0" t="0" r="0" b="0"/>
          <a:pathLst>
            <a:path>
              <a:moveTo>
                <a:pt x="0" y="0"/>
              </a:moveTo>
              <a:lnTo>
                <a:pt x="105143" y="0"/>
              </a:lnTo>
              <a:lnTo>
                <a:pt x="105143" y="680550"/>
              </a:lnTo>
              <a:lnTo>
                <a:pt x="210287" y="68055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88478E92-6020-44C1-9A91-95AE53713C80}" type="sibTrans" cxnId="{1F03DCB6-BF60-4AF9-BDC4-7FCF322D74B1}">
      <dgm:prSet/>
      <dgm:spPr/>
      <dgm:t>
        <a:bodyPr/>
        <a:lstStyle/>
        <a:p>
          <a:endParaRPr lang="nl-NL" sz="900">
            <a:latin typeface="Encode Sans" panose="02000000000000000000" pitchFamily="2" charset="0"/>
          </a:endParaRPr>
        </a:p>
      </dgm:t>
    </dgm:pt>
    <dgm:pt modelId="{0A11CC03-5E87-4A85-B732-BD18DE8D41F4}">
      <dgm:prSet custT="1"/>
      <dgm:spPr>
        <a:xfrm>
          <a:off x="4232596" y="2368801"/>
          <a:ext cx="1407265" cy="42904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wordt geen medicatie door school verstrekt</a:t>
          </a:r>
        </a:p>
      </dgm:t>
    </dgm:pt>
    <dgm:pt modelId="{3D795E09-FA45-4161-815C-244597FD096E}" type="parTrans" cxnId="{19E8C1F2-61CF-47B0-89E1-ECD68B97F692}">
      <dgm:prSet custT="1"/>
      <dgm:spPr>
        <a:xfrm>
          <a:off x="4032497" y="2583323"/>
          <a:ext cx="200099" cy="268152"/>
        </a:xfrm>
        <a:custGeom>
          <a:avLst/>
          <a:gdLst/>
          <a:ahLst/>
          <a:cxnLst/>
          <a:rect l="0" t="0" r="0" b="0"/>
          <a:pathLst>
            <a:path>
              <a:moveTo>
                <a:pt x="0" y="268152"/>
              </a:moveTo>
              <a:lnTo>
                <a:pt x="100049" y="268152"/>
              </a:lnTo>
              <a:lnTo>
                <a:pt x="100049" y="0"/>
              </a:lnTo>
              <a:lnTo>
                <a:pt x="200099"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FB19AEDD-70AF-4EF9-95E2-4DAB2975BA77}" type="sibTrans" cxnId="{19E8C1F2-61CF-47B0-89E1-ECD68B97F692}">
      <dgm:prSet/>
      <dgm:spPr/>
      <dgm:t>
        <a:bodyPr/>
        <a:lstStyle/>
        <a:p>
          <a:endParaRPr lang="nl-NL" sz="900">
            <a:latin typeface="Encode Sans" panose="02000000000000000000" pitchFamily="2" charset="0"/>
          </a:endParaRPr>
        </a:p>
      </dgm:t>
    </dgm:pt>
    <dgm:pt modelId="{FC7AEB6C-2AED-40D2-BFFB-4451EADFA4D8}">
      <dgm:prSet custT="1"/>
      <dgm:spPr>
        <a:xfrm>
          <a:off x="4232582" y="754800"/>
          <a:ext cx="1407265" cy="42904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kan conform de instructies gehandeld worden</a:t>
          </a:r>
        </a:p>
      </dgm:t>
    </dgm:pt>
    <dgm:pt modelId="{51516701-4BEF-4D73-ACF0-7C7D4504B0A0}" type="parTrans" cxnId="{7F79C670-CC9B-4B34-BDA6-44D2C50A198A}">
      <dgm:prSet custT="1"/>
      <dgm:spPr>
        <a:xfrm>
          <a:off x="4037577" y="969322"/>
          <a:ext cx="195004" cy="465135"/>
        </a:xfrm>
        <a:custGeom>
          <a:avLst/>
          <a:gdLst/>
          <a:ahLst/>
          <a:cxnLst/>
          <a:rect l="0" t="0" r="0" b="0"/>
          <a:pathLst>
            <a:path>
              <a:moveTo>
                <a:pt x="0" y="465135"/>
              </a:moveTo>
              <a:lnTo>
                <a:pt x="97502" y="465135"/>
              </a:lnTo>
              <a:lnTo>
                <a:pt x="97502" y="0"/>
              </a:lnTo>
              <a:lnTo>
                <a:pt x="195004"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FF33A72D-21CB-4B06-9DB4-B816F5EBF8A6}" type="sibTrans" cxnId="{7F79C670-CC9B-4B34-BDA6-44D2C50A198A}">
      <dgm:prSet/>
      <dgm:spPr/>
      <dgm:t>
        <a:bodyPr/>
        <a:lstStyle/>
        <a:p>
          <a:endParaRPr lang="nl-NL" sz="900">
            <a:latin typeface="Encode Sans" panose="02000000000000000000" pitchFamily="2" charset="0"/>
          </a:endParaRPr>
        </a:p>
      </dgm:t>
    </dgm:pt>
    <dgm:pt modelId="{B71FE709-EAB0-4B02-9E01-0A123FE29909}">
      <dgm:prSet custT="1"/>
      <dgm:spPr>
        <a:xfrm>
          <a:off x="4232582" y="1832495"/>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kan niet conform de instructies gehandeld worden</a:t>
          </a:r>
        </a:p>
      </dgm:t>
    </dgm:pt>
    <dgm:pt modelId="{3AD208DC-9BA1-46B4-8D2C-69BE363A3CB3}" type="parTrans" cxnId="{6ED9CED0-4014-4E96-BE1E-F7EBC3AA5240}">
      <dgm:prSet custT="1"/>
      <dgm:spPr>
        <a:xfrm>
          <a:off x="4037577" y="1434458"/>
          <a:ext cx="195004" cy="612559"/>
        </a:xfrm>
        <a:custGeom>
          <a:avLst/>
          <a:gdLst/>
          <a:ahLst/>
          <a:cxnLst/>
          <a:rect l="0" t="0" r="0" b="0"/>
          <a:pathLst>
            <a:path>
              <a:moveTo>
                <a:pt x="0" y="0"/>
              </a:moveTo>
              <a:lnTo>
                <a:pt x="97502" y="0"/>
              </a:lnTo>
              <a:lnTo>
                <a:pt x="97502" y="612559"/>
              </a:lnTo>
              <a:lnTo>
                <a:pt x="195004" y="612559"/>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1EB7076B-319A-4EBD-B757-B1ABFE0CA567}" type="sibTrans" cxnId="{6ED9CED0-4014-4E96-BE1E-F7EBC3AA5240}">
      <dgm:prSet/>
      <dgm:spPr/>
      <dgm:t>
        <a:bodyPr/>
        <a:lstStyle/>
        <a:p>
          <a:endParaRPr lang="nl-NL" sz="900">
            <a:latin typeface="Encode Sans" panose="02000000000000000000" pitchFamily="2" charset="0"/>
          </a:endParaRPr>
        </a:p>
      </dgm:t>
    </dgm:pt>
    <dgm:pt modelId="{486901A7-D436-446F-84BB-53E80C3DFB38}">
      <dgm:prSet custT="1"/>
      <dgm:spPr>
        <a:xfrm>
          <a:off x="5834895" y="218495"/>
          <a:ext cx="1407265" cy="429044"/>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Leerling dient zelf medicatie toe</a:t>
          </a:r>
        </a:p>
      </dgm:t>
    </dgm:pt>
    <dgm:pt modelId="{212FEC03-5EFC-4224-BE07-A5A89AABC94B}" type="parTrans" cxnId="{5F467E53-E17A-4D14-8DA4-BA3F49956FA9}">
      <dgm:prSet custT="1"/>
      <dgm:spPr>
        <a:xfrm>
          <a:off x="5639848" y="433017"/>
          <a:ext cx="195046" cy="536305"/>
        </a:xfrm>
        <a:custGeom>
          <a:avLst/>
          <a:gdLst/>
          <a:ahLst/>
          <a:cxnLst/>
          <a:rect l="0" t="0" r="0" b="0"/>
          <a:pathLst>
            <a:path>
              <a:moveTo>
                <a:pt x="0" y="536305"/>
              </a:moveTo>
              <a:lnTo>
                <a:pt x="97523" y="536305"/>
              </a:lnTo>
              <a:lnTo>
                <a:pt x="97523" y="0"/>
              </a:lnTo>
              <a:lnTo>
                <a:pt x="195046"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218A280C-3FC1-4A4B-9760-EF03D50F3EA2}" type="sibTrans" cxnId="{5F467E53-E17A-4D14-8DA4-BA3F49956FA9}">
      <dgm:prSet/>
      <dgm:spPr/>
      <dgm:t>
        <a:bodyPr/>
        <a:lstStyle/>
        <a:p>
          <a:endParaRPr lang="nl-NL" sz="900">
            <a:latin typeface="Encode Sans" panose="02000000000000000000" pitchFamily="2" charset="0"/>
          </a:endParaRPr>
        </a:p>
      </dgm:t>
    </dgm:pt>
    <dgm:pt modelId="{B8ABB570-7E93-41D1-9D97-BFE05C28B9C1}">
      <dgm:prSet custT="1"/>
      <dgm:spPr>
        <a:xfrm>
          <a:off x="5834895" y="1280937"/>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wordt gebeld</a:t>
          </a:r>
        </a:p>
      </dgm:t>
    </dgm:pt>
    <dgm:pt modelId="{EB303DC8-ADE5-4D3E-8C91-ACDD82671AA4}" type="parTrans" cxnId="{E8300872-D351-407A-91D2-2FF6F3A00EAE}">
      <dgm:prSet custT="1"/>
      <dgm:spPr>
        <a:xfrm>
          <a:off x="5639848" y="969322"/>
          <a:ext cx="195046" cy="526137"/>
        </a:xfrm>
        <a:custGeom>
          <a:avLst/>
          <a:gdLst/>
          <a:ahLst/>
          <a:cxnLst/>
          <a:rect l="0" t="0" r="0" b="0"/>
          <a:pathLst>
            <a:path>
              <a:moveTo>
                <a:pt x="0" y="0"/>
              </a:moveTo>
              <a:lnTo>
                <a:pt x="97523" y="0"/>
              </a:lnTo>
              <a:lnTo>
                <a:pt x="97523" y="526137"/>
              </a:lnTo>
              <a:lnTo>
                <a:pt x="195046" y="526137"/>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0AFBCC49-C50C-4116-97FC-D9B641195B7B}" type="sibTrans" cxnId="{E8300872-D351-407A-91D2-2FF6F3A00EAE}">
      <dgm:prSet/>
      <dgm:spPr/>
      <dgm:t>
        <a:bodyPr/>
        <a:lstStyle/>
        <a:p>
          <a:endParaRPr lang="nl-NL" sz="900">
            <a:latin typeface="Encode Sans" panose="02000000000000000000" pitchFamily="2" charset="0"/>
          </a:endParaRPr>
        </a:p>
      </dgm:t>
    </dgm:pt>
    <dgm:pt modelId="{6738D573-EF39-4497-81CA-FD202EB7801E}">
      <dgm:prSet custT="1"/>
      <dgm:spPr>
        <a:xfrm>
          <a:off x="5845055" y="1832495"/>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wordt gebeld</a:t>
          </a:r>
        </a:p>
      </dgm:t>
    </dgm:pt>
    <dgm:pt modelId="{F964CB3C-833A-40CF-BC6C-04055A93127A}" type="parTrans" cxnId="{8CCE8FBB-6E13-46D7-8A2D-C350C5F89CDF}">
      <dgm:prSet custT="1"/>
      <dgm:spPr>
        <a:xfrm>
          <a:off x="5639848" y="2001298"/>
          <a:ext cx="205207" cy="91440"/>
        </a:xfrm>
        <a:custGeom>
          <a:avLst/>
          <a:gdLst/>
          <a:ahLst/>
          <a:cxnLst/>
          <a:rect l="0" t="0" r="0" b="0"/>
          <a:pathLst>
            <a:path>
              <a:moveTo>
                <a:pt x="0" y="45720"/>
              </a:moveTo>
              <a:lnTo>
                <a:pt x="205207"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5B301951-E821-4D5B-AD1E-864E20DCA9BC}" type="sibTrans" cxnId="{8CCE8FBB-6E13-46D7-8A2D-C350C5F89CDF}">
      <dgm:prSet/>
      <dgm:spPr/>
      <dgm:t>
        <a:bodyPr/>
        <a:lstStyle/>
        <a:p>
          <a:endParaRPr lang="nl-NL" sz="900">
            <a:latin typeface="Encode Sans" panose="02000000000000000000" pitchFamily="2" charset="0"/>
          </a:endParaRPr>
        </a:p>
      </dgm:t>
    </dgm:pt>
    <dgm:pt modelId="{9496E8C5-82A7-4EA4-BFF3-E60DBC3D96E3}">
      <dgm:prSet custT="1"/>
      <dgm:spPr>
        <a:xfrm>
          <a:off x="7470034" y="1280942"/>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C6380116-9C62-4713-8332-625DC6A26364}" type="parTrans" cxnId="{6991A92D-B8D4-4365-95EB-5B1DD72BB739}">
      <dgm:prSet custT="1"/>
      <dgm:spPr>
        <a:xfrm>
          <a:off x="7242160" y="1449740"/>
          <a:ext cx="227873" cy="91440"/>
        </a:xfrm>
        <a:custGeom>
          <a:avLst/>
          <a:gdLst/>
          <a:ahLst/>
          <a:cxnLst/>
          <a:rect l="0" t="0" r="0" b="0"/>
          <a:pathLst>
            <a:path>
              <a:moveTo>
                <a:pt x="0" y="45720"/>
              </a:moveTo>
              <a:lnTo>
                <a:pt x="113936" y="45720"/>
              </a:lnTo>
              <a:lnTo>
                <a:pt x="113936" y="45724"/>
              </a:lnTo>
              <a:lnTo>
                <a:pt x="227873" y="45724"/>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97FBC025-2346-42DB-B2D4-862BE1B642ED}" type="sibTrans" cxnId="{6991A92D-B8D4-4365-95EB-5B1DD72BB739}">
      <dgm:prSet/>
      <dgm:spPr/>
      <dgm:t>
        <a:bodyPr/>
        <a:lstStyle/>
        <a:p>
          <a:endParaRPr lang="nl-NL" sz="900">
            <a:latin typeface="Encode Sans" panose="02000000000000000000" pitchFamily="2" charset="0"/>
          </a:endParaRPr>
        </a:p>
      </dgm:t>
    </dgm:pt>
    <dgm:pt modelId="{1E7C1F51-AADD-42A9-A21A-566DD3267E0E}">
      <dgm:prSet custT="1"/>
      <dgm:spPr>
        <a:xfrm>
          <a:off x="7470034" y="1832495"/>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BF3ABFF5-B4C1-43F7-BEBF-5838BE137308}" type="parTrans" cxnId="{C1150512-76AC-434D-A9C4-5441F5115419}">
      <dgm:prSet custT="1"/>
      <dgm:spPr>
        <a:xfrm>
          <a:off x="7252321" y="2001298"/>
          <a:ext cx="217713" cy="91440"/>
        </a:xfrm>
        <a:custGeom>
          <a:avLst/>
          <a:gdLst/>
          <a:ahLst/>
          <a:cxnLst/>
          <a:rect l="0" t="0" r="0" b="0"/>
          <a:pathLst>
            <a:path>
              <a:moveTo>
                <a:pt x="0" y="45720"/>
              </a:moveTo>
              <a:lnTo>
                <a:pt x="217713"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68F9A9BF-943B-4308-B848-CEE077666A87}" type="sibTrans" cxnId="{C1150512-76AC-434D-A9C4-5441F5115419}">
      <dgm:prSet/>
      <dgm:spPr/>
      <dgm:t>
        <a:bodyPr/>
        <a:lstStyle/>
        <a:p>
          <a:endParaRPr lang="nl-NL" sz="900">
            <a:latin typeface="Encode Sans" panose="02000000000000000000" pitchFamily="2" charset="0"/>
          </a:endParaRPr>
        </a:p>
      </dgm:t>
    </dgm:pt>
    <dgm:pt modelId="{D0EAB51E-C5B9-43CB-8DDC-C1B5B92DC510}">
      <dgm:prSet custT="1"/>
      <dgm:spPr>
        <a:xfrm>
          <a:off x="5834895" y="759884"/>
          <a:ext cx="1407265" cy="42904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Een aangewezen persoon dient medicatie toe</a:t>
          </a:r>
        </a:p>
      </dgm:t>
    </dgm:pt>
    <dgm:pt modelId="{80AEED92-9867-4BD6-9215-70BFA0C01CEE}" type="parTrans" cxnId="{A2F85B18-B7F9-470A-9285-540CEEBD6001}">
      <dgm:prSet custT="1"/>
      <dgm:spPr>
        <a:xfrm>
          <a:off x="5639848" y="923602"/>
          <a:ext cx="195046" cy="91440"/>
        </a:xfrm>
        <a:custGeom>
          <a:avLst/>
          <a:gdLst/>
          <a:ahLst/>
          <a:cxnLst/>
          <a:rect l="0" t="0" r="0" b="0"/>
          <a:pathLst>
            <a:path>
              <a:moveTo>
                <a:pt x="0" y="45720"/>
              </a:moveTo>
              <a:lnTo>
                <a:pt x="97523" y="45720"/>
              </a:lnTo>
              <a:lnTo>
                <a:pt x="97523" y="50804"/>
              </a:lnTo>
              <a:lnTo>
                <a:pt x="195046" y="50804"/>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01611717-A52F-404C-B513-A4084A7A3727}" type="sibTrans" cxnId="{A2F85B18-B7F9-470A-9285-540CEEBD6001}">
      <dgm:prSet/>
      <dgm:spPr/>
      <dgm:t>
        <a:bodyPr/>
        <a:lstStyle/>
        <a:p>
          <a:endParaRPr lang="nl-NL" sz="900">
            <a:latin typeface="Encode Sans" panose="02000000000000000000" pitchFamily="2" charset="0"/>
          </a:endParaRPr>
        </a:p>
      </dgm:t>
    </dgm:pt>
    <dgm:pt modelId="{254EECEE-8B75-4201-BF47-DDDB91DFBD1F}">
      <dgm:prSet custT="1"/>
      <dgm:spPr>
        <a:xfrm>
          <a:off x="4232610" y="2889854"/>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wordt gebeld</a:t>
          </a:r>
        </a:p>
      </dgm:t>
    </dgm:pt>
    <dgm:pt modelId="{9A8D2ADF-5EC8-4CDB-BC3A-B2D1500260C5}" type="parTrans" cxnId="{88C38109-6A05-46E1-8A3B-9D10D315D662}">
      <dgm:prSet custT="1"/>
      <dgm:spPr>
        <a:xfrm>
          <a:off x="4032497" y="2851476"/>
          <a:ext cx="200113" cy="252900"/>
        </a:xfrm>
        <a:custGeom>
          <a:avLst/>
          <a:gdLst/>
          <a:ahLst/>
          <a:cxnLst/>
          <a:rect l="0" t="0" r="0" b="0"/>
          <a:pathLst>
            <a:path>
              <a:moveTo>
                <a:pt x="0" y="0"/>
              </a:moveTo>
              <a:lnTo>
                <a:pt x="100056" y="0"/>
              </a:lnTo>
              <a:lnTo>
                <a:pt x="100056" y="252900"/>
              </a:lnTo>
              <a:lnTo>
                <a:pt x="200113" y="25290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089F11F7-316B-4098-AF3C-C9680F87A1EC}" type="sibTrans" cxnId="{88C38109-6A05-46E1-8A3B-9D10D315D662}">
      <dgm:prSet/>
      <dgm:spPr/>
      <dgm:t>
        <a:bodyPr/>
        <a:lstStyle/>
        <a:p>
          <a:endParaRPr lang="nl-NL" sz="900">
            <a:latin typeface="Encode Sans" panose="02000000000000000000" pitchFamily="2" charset="0"/>
          </a:endParaRPr>
        </a:p>
      </dgm:t>
    </dgm:pt>
    <dgm:pt modelId="{F427D19A-08DC-4864-A548-6E967FAB7880}">
      <dgm:prSet custT="1"/>
      <dgm:spPr>
        <a:xfrm>
          <a:off x="5885753" y="2889854"/>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1C765ABC-D15B-4F21-BAA0-B978E81A322C}" type="parTrans" cxnId="{8D10451C-A846-429C-9505-6D8BAD233833}">
      <dgm:prSet custT="1"/>
      <dgm:spPr>
        <a:xfrm>
          <a:off x="5639876" y="3058656"/>
          <a:ext cx="245877" cy="91440"/>
        </a:xfrm>
        <a:custGeom>
          <a:avLst/>
          <a:gdLst/>
          <a:ahLst/>
          <a:cxnLst/>
          <a:rect l="0" t="0" r="0" b="0"/>
          <a:pathLst>
            <a:path>
              <a:moveTo>
                <a:pt x="0" y="45720"/>
              </a:moveTo>
              <a:lnTo>
                <a:pt x="245877"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9D89097A-1FEF-4238-AC23-66F00CC9369F}" type="sibTrans" cxnId="{8D10451C-A846-429C-9505-6D8BAD233833}">
      <dgm:prSet/>
      <dgm:spPr/>
      <dgm:t>
        <a:bodyPr/>
        <a:lstStyle/>
        <a:p>
          <a:endParaRPr lang="nl-NL" sz="900">
            <a:latin typeface="Encode Sans" panose="02000000000000000000" pitchFamily="2" charset="0"/>
          </a:endParaRPr>
        </a:p>
      </dgm:t>
    </dgm:pt>
    <dgm:pt modelId="{ABCD7BC0-15CC-486A-A9EB-269AA05421C4}" type="pres">
      <dgm:prSet presAssocID="{D51F1068-EE37-4C2B-8D27-FACEFF44E13A}" presName="Name0" presStyleCnt="0">
        <dgm:presLayoutVars>
          <dgm:chPref val="1"/>
          <dgm:dir/>
          <dgm:animOne val="branch"/>
          <dgm:animLvl val="lvl"/>
          <dgm:resizeHandles val="exact"/>
        </dgm:presLayoutVars>
      </dgm:prSet>
      <dgm:spPr/>
    </dgm:pt>
    <dgm:pt modelId="{D316DF2F-D7E1-4454-B729-BC923DDBCA0A}" type="pres">
      <dgm:prSet presAssocID="{DF52EACE-4B2A-4AFA-94F6-B172637DD3EA}" presName="root1" presStyleCnt="0"/>
      <dgm:spPr/>
    </dgm:pt>
    <dgm:pt modelId="{47A3516B-501E-424D-BBC5-BB0BAC98B3EF}" type="pres">
      <dgm:prSet presAssocID="{DF52EACE-4B2A-4AFA-94F6-B172637DD3EA}" presName="LevelOneTextNode" presStyleLbl="node0" presStyleIdx="0" presStyleCnt="1" custAng="5400000" custScaleY="41054" custLinFactNeighborX="-34361" custLinFactNeighborY="159">
        <dgm:presLayoutVars>
          <dgm:chPref val="3"/>
        </dgm:presLayoutVars>
      </dgm:prSet>
      <dgm:spPr/>
    </dgm:pt>
    <dgm:pt modelId="{884D0512-17EA-457E-A31C-A7D39C16D8FA}" type="pres">
      <dgm:prSet presAssocID="{DF52EACE-4B2A-4AFA-94F6-B172637DD3EA}" presName="level2hierChild" presStyleCnt="0"/>
      <dgm:spPr/>
    </dgm:pt>
    <dgm:pt modelId="{73C872D1-B920-40F8-802E-A833EF7A1A74}" type="pres">
      <dgm:prSet presAssocID="{949B0187-D7C9-435E-8E06-E9C863B17576}" presName="conn2-1" presStyleLbl="parChTrans1D2" presStyleIdx="0" presStyleCnt="2"/>
      <dgm:spPr/>
    </dgm:pt>
    <dgm:pt modelId="{8EAC7496-ADCB-4B09-AE08-E7715A087558}" type="pres">
      <dgm:prSet presAssocID="{949B0187-D7C9-435E-8E06-E9C863B17576}" presName="connTx" presStyleLbl="parChTrans1D2" presStyleIdx="0" presStyleCnt="2"/>
      <dgm:spPr/>
    </dgm:pt>
    <dgm:pt modelId="{461F3D72-7DA3-4955-9E8B-741CF70A9908}" type="pres">
      <dgm:prSet presAssocID="{E046189E-7700-4C69-8C85-675DFE1D12E8}" presName="root2" presStyleCnt="0"/>
      <dgm:spPr/>
    </dgm:pt>
    <dgm:pt modelId="{CB6EF4F7-8E4B-431F-A9D1-17CD6B50C195}" type="pres">
      <dgm:prSet presAssocID="{E046189E-7700-4C69-8C85-675DFE1D12E8}" presName="LevelTwoTextNode" presStyleLbl="node2" presStyleIdx="0" presStyleCnt="2" custScaleY="94193" custLinFactNeighborX="20952" custLinFactNeighborY="-1185">
        <dgm:presLayoutVars>
          <dgm:chPref val="3"/>
        </dgm:presLayoutVars>
      </dgm:prSet>
      <dgm:spPr/>
    </dgm:pt>
    <dgm:pt modelId="{31BB9159-99B8-4658-8DF7-FC7034AA50A5}" type="pres">
      <dgm:prSet presAssocID="{E046189E-7700-4C69-8C85-675DFE1D12E8}" presName="level3hierChild" presStyleCnt="0"/>
      <dgm:spPr/>
    </dgm:pt>
    <dgm:pt modelId="{76E338A9-88BB-4A83-956F-3A304AACAF57}" type="pres">
      <dgm:prSet presAssocID="{8AD8D2A3-3452-42DA-981A-B7DA7906A00A}" presName="conn2-1" presStyleLbl="parChTrans1D3" presStyleIdx="0" presStyleCnt="3"/>
      <dgm:spPr/>
    </dgm:pt>
    <dgm:pt modelId="{DE4E42AA-F05A-4620-BCA6-3C536990E032}" type="pres">
      <dgm:prSet presAssocID="{8AD8D2A3-3452-42DA-981A-B7DA7906A00A}" presName="connTx" presStyleLbl="parChTrans1D3" presStyleIdx="0" presStyleCnt="3"/>
      <dgm:spPr/>
    </dgm:pt>
    <dgm:pt modelId="{D1F8CC74-90C2-435A-A0AB-72277ADE4D24}" type="pres">
      <dgm:prSet presAssocID="{9FE000C5-6C9D-47F2-8B17-56304CBE947E}" presName="root2" presStyleCnt="0"/>
      <dgm:spPr/>
    </dgm:pt>
    <dgm:pt modelId="{224D60E8-5F27-4CB4-B9C7-C09D17A09BCD}" type="pres">
      <dgm:prSet presAssocID="{9FE000C5-6C9D-47F2-8B17-56304CBE947E}" presName="LevelTwoTextNode" presStyleLbl="node3" presStyleIdx="0" presStyleCnt="3" custLinFactNeighborX="16256" custLinFactNeighborY="-16588">
        <dgm:presLayoutVars>
          <dgm:chPref val="3"/>
        </dgm:presLayoutVars>
      </dgm:prSet>
      <dgm:spPr/>
    </dgm:pt>
    <dgm:pt modelId="{AB59BFF5-1292-43D7-AD4F-C3E35ABBE8BA}" type="pres">
      <dgm:prSet presAssocID="{9FE000C5-6C9D-47F2-8B17-56304CBE947E}" presName="level3hierChild" presStyleCnt="0"/>
      <dgm:spPr/>
    </dgm:pt>
    <dgm:pt modelId="{094E21A7-C6F6-4C93-A563-E2A2ECB10861}" type="pres">
      <dgm:prSet presAssocID="{51516701-4BEF-4D73-ACF0-7C7D4504B0A0}" presName="conn2-1" presStyleLbl="parChTrans1D4" presStyleIdx="0" presStyleCnt="11"/>
      <dgm:spPr/>
    </dgm:pt>
    <dgm:pt modelId="{59959CFC-6183-47A0-8ECC-99DC9C0735A3}" type="pres">
      <dgm:prSet presAssocID="{51516701-4BEF-4D73-ACF0-7C7D4504B0A0}" presName="connTx" presStyleLbl="parChTrans1D4" presStyleIdx="0" presStyleCnt="11"/>
      <dgm:spPr/>
    </dgm:pt>
    <dgm:pt modelId="{6275FAA9-3CB2-4B0C-8334-DD9E7B5C69E3}" type="pres">
      <dgm:prSet presAssocID="{FC7AEB6C-2AED-40D2-BFFB-4451EADFA4D8}" presName="root2" presStyleCnt="0"/>
      <dgm:spPr/>
    </dgm:pt>
    <dgm:pt modelId="{4D9D4436-441B-4E5E-BE25-3E732CBBB5DE}" type="pres">
      <dgm:prSet presAssocID="{FC7AEB6C-2AED-40D2-BFFB-4451EADFA4D8}" presName="LevelTwoTextNode" presStyleLbl="node4" presStyleIdx="0" presStyleCnt="11" custLinFactNeighborX="10113">
        <dgm:presLayoutVars>
          <dgm:chPref val="3"/>
        </dgm:presLayoutVars>
      </dgm:prSet>
      <dgm:spPr/>
    </dgm:pt>
    <dgm:pt modelId="{C47C9F4D-4BF3-46A1-B6B0-266C0E0BAC1F}" type="pres">
      <dgm:prSet presAssocID="{FC7AEB6C-2AED-40D2-BFFB-4451EADFA4D8}" presName="level3hierChild" presStyleCnt="0"/>
      <dgm:spPr/>
    </dgm:pt>
    <dgm:pt modelId="{81E65850-7A4E-47CC-A1B5-AAC6C604FDEA}" type="pres">
      <dgm:prSet presAssocID="{212FEC03-5EFC-4224-BE07-A5A89AABC94B}" presName="conn2-1" presStyleLbl="parChTrans1D4" presStyleIdx="1" presStyleCnt="11"/>
      <dgm:spPr/>
    </dgm:pt>
    <dgm:pt modelId="{CB0C96D2-C508-4EFC-9089-B65C276EB96A}" type="pres">
      <dgm:prSet presAssocID="{212FEC03-5EFC-4224-BE07-A5A89AABC94B}" presName="connTx" presStyleLbl="parChTrans1D4" presStyleIdx="1" presStyleCnt="11"/>
      <dgm:spPr/>
    </dgm:pt>
    <dgm:pt modelId="{B6F0979A-5D03-4AF0-8274-C6444E6E1A70}" type="pres">
      <dgm:prSet presAssocID="{486901A7-D436-446F-84BB-53E80C3DFB38}" presName="root2" presStyleCnt="0"/>
      <dgm:spPr/>
    </dgm:pt>
    <dgm:pt modelId="{AFD9F251-D751-45DB-9AFC-AF0E57253886}" type="pres">
      <dgm:prSet presAssocID="{486901A7-D436-446F-84BB-53E80C3DFB38}" presName="LevelTwoTextNode" presStyleLbl="node4" presStyleIdx="1" presStyleCnt="11" custLinFactNeighborX="3973">
        <dgm:presLayoutVars>
          <dgm:chPref val="3"/>
        </dgm:presLayoutVars>
      </dgm:prSet>
      <dgm:spPr/>
    </dgm:pt>
    <dgm:pt modelId="{0D1F4FE5-D0F5-4ED7-BC00-24B6A377DA4B}" type="pres">
      <dgm:prSet presAssocID="{486901A7-D436-446F-84BB-53E80C3DFB38}" presName="level3hierChild" presStyleCnt="0"/>
      <dgm:spPr/>
    </dgm:pt>
    <dgm:pt modelId="{6B66ECC3-BBBA-4B03-8FFC-57A337D16AC7}" type="pres">
      <dgm:prSet presAssocID="{80AEED92-9867-4BD6-9215-70BFA0C01CEE}" presName="conn2-1" presStyleLbl="parChTrans1D4" presStyleIdx="2" presStyleCnt="11"/>
      <dgm:spPr/>
    </dgm:pt>
    <dgm:pt modelId="{B77E99AC-AF10-4EEE-A82A-50CD1D2B4453}" type="pres">
      <dgm:prSet presAssocID="{80AEED92-9867-4BD6-9215-70BFA0C01CEE}" presName="connTx" presStyleLbl="parChTrans1D4" presStyleIdx="2" presStyleCnt="11"/>
      <dgm:spPr/>
    </dgm:pt>
    <dgm:pt modelId="{C59755B0-3B35-40CB-AFAB-F1E973EDE53C}" type="pres">
      <dgm:prSet presAssocID="{D0EAB51E-C5B9-43CB-8DDC-C1B5B92DC510}" presName="root2" presStyleCnt="0"/>
      <dgm:spPr/>
    </dgm:pt>
    <dgm:pt modelId="{A8A57D66-ECCF-4B96-BC4A-BA88DCE61923}" type="pres">
      <dgm:prSet presAssocID="{D0EAB51E-C5B9-43CB-8DDC-C1B5B92DC510}" presName="LevelTwoTextNode" presStyleLbl="node4" presStyleIdx="2" presStyleCnt="11" custLinFactNeighborX="3973" custLinFactNeighborY="1185">
        <dgm:presLayoutVars>
          <dgm:chPref val="3"/>
        </dgm:presLayoutVars>
      </dgm:prSet>
      <dgm:spPr/>
    </dgm:pt>
    <dgm:pt modelId="{CF9AE07C-5D31-467A-A0C0-2C2B37377E3B}" type="pres">
      <dgm:prSet presAssocID="{D0EAB51E-C5B9-43CB-8DDC-C1B5B92DC510}" presName="level3hierChild" presStyleCnt="0"/>
      <dgm:spPr/>
    </dgm:pt>
    <dgm:pt modelId="{123CCC90-182B-404C-9358-C38AAF08B147}" type="pres">
      <dgm:prSet presAssocID="{EB303DC8-ADE5-4D3E-8C91-ACDD82671AA4}" presName="conn2-1" presStyleLbl="parChTrans1D4" presStyleIdx="3" presStyleCnt="11"/>
      <dgm:spPr/>
    </dgm:pt>
    <dgm:pt modelId="{B3F04A66-C0A7-4A6B-AADF-2D8D2934B155}" type="pres">
      <dgm:prSet presAssocID="{EB303DC8-ADE5-4D3E-8C91-ACDD82671AA4}" presName="connTx" presStyleLbl="parChTrans1D4" presStyleIdx="3" presStyleCnt="11"/>
      <dgm:spPr/>
    </dgm:pt>
    <dgm:pt modelId="{172871AB-7B90-48B8-A8EC-491CF01DB009}" type="pres">
      <dgm:prSet presAssocID="{B8ABB570-7E93-41D1-9D97-BFE05C28B9C1}" presName="root2" presStyleCnt="0"/>
      <dgm:spPr/>
    </dgm:pt>
    <dgm:pt modelId="{78897695-1BE3-4479-9743-C9FF11634705}" type="pres">
      <dgm:prSet presAssocID="{B8ABB570-7E93-41D1-9D97-BFE05C28B9C1}" presName="LevelTwoTextNode" presStyleLbl="node4" presStyleIdx="3" presStyleCnt="11" custLinFactNeighborX="3973" custLinFactNeighborY="-2370">
        <dgm:presLayoutVars>
          <dgm:chPref val="3"/>
        </dgm:presLayoutVars>
      </dgm:prSet>
      <dgm:spPr/>
    </dgm:pt>
    <dgm:pt modelId="{1ECDDDBC-9720-4DF2-9B9A-1D7258735AC4}" type="pres">
      <dgm:prSet presAssocID="{B8ABB570-7E93-41D1-9D97-BFE05C28B9C1}" presName="level3hierChild" presStyleCnt="0"/>
      <dgm:spPr/>
    </dgm:pt>
    <dgm:pt modelId="{6A2A910B-D332-44B2-9404-666C5F410989}" type="pres">
      <dgm:prSet presAssocID="{C6380116-9C62-4713-8332-625DC6A26364}" presName="conn2-1" presStyleLbl="parChTrans1D4" presStyleIdx="4" presStyleCnt="11"/>
      <dgm:spPr/>
    </dgm:pt>
    <dgm:pt modelId="{5589D3D1-CEE1-403E-A694-B6473E1F6D1B}" type="pres">
      <dgm:prSet presAssocID="{C6380116-9C62-4713-8332-625DC6A26364}" presName="connTx" presStyleLbl="parChTrans1D4" presStyleIdx="4" presStyleCnt="11"/>
      <dgm:spPr/>
    </dgm:pt>
    <dgm:pt modelId="{F6D13435-DAEC-4CA5-AE04-C488F8EA7292}" type="pres">
      <dgm:prSet presAssocID="{9496E8C5-82A7-4EA4-BFF3-E60DBC3D96E3}" presName="root2" presStyleCnt="0"/>
      <dgm:spPr/>
    </dgm:pt>
    <dgm:pt modelId="{EF16255F-3FE9-4B91-8F40-970FB77FE8D4}" type="pres">
      <dgm:prSet presAssocID="{9496E8C5-82A7-4EA4-BFF3-E60DBC3D96E3}" presName="LevelTwoTextNode" presStyleLbl="node4" presStyleIdx="4" presStyleCnt="11" custLinFactNeighborX="347" custLinFactNeighborY="-2369">
        <dgm:presLayoutVars>
          <dgm:chPref val="3"/>
        </dgm:presLayoutVars>
      </dgm:prSet>
      <dgm:spPr/>
    </dgm:pt>
    <dgm:pt modelId="{1D607CA4-70D1-4EAB-B33E-48E4DA9F82C6}" type="pres">
      <dgm:prSet presAssocID="{9496E8C5-82A7-4EA4-BFF3-E60DBC3D96E3}" presName="level3hierChild" presStyleCnt="0"/>
      <dgm:spPr/>
    </dgm:pt>
    <dgm:pt modelId="{A0643E63-7200-4E74-9E76-A80B122E693E}" type="pres">
      <dgm:prSet presAssocID="{3AD208DC-9BA1-46B4-8D2C-69BE363A3CB3}" presName="conn2-1" presStyleLbl="parChTrans1D4" presStyleIdx="5" presStyleCnt="11"/>
      <dgm:spPr/>
    </dgm:pt>
    <dgm:pt modelId="{7056CAB4-AB35-4BF4-AF0E-444AFC21E7F1}" type="pres">
      <dgm:prSet presAssocID="{3AD208DC-9BA1-46B4-8D2C-69BE363A3CB3}" presName="connTx" presStyleLbl="parChTrans1D4" presStyleIdx="5" presStyleCnt="11"/>
      <dgm:spPr/>
    </dgm:pt>
    <dgm:pt modelId="{4AA74B22-0222-499D-A70E-23A4A7099EA4}" type="pres">
      <dgm:prSet presAssocID="{B71FE709-EAB0-4B02-9E01-0A123FE29909}" presName="root2" presStyleCnt="0"/>
      <dgm:spPr/>
    </dgm:pt>
    <dgm:pt modelId="{FFE75EA0-D574-468B-8575-42AB1CE52EEE}" type="pres">
      <dgm:prSet presAssocID="{B71FE709-EAB0-4B02-9E01-0A123FE29909}" presName="LevelTwoTextNode" presStyleLbl="node4" presStyleIdx="5" presStyleCnt="11" custLinFactNeighborX="10113" custLinFactNeighborY="1185">
        <dgm:presLayoutVars>
          <dgm:chPref val="3"/>
        </dgm:presLayoutVars>
      </dgm:prSet>
      <dgm:spPr/>
    </dgm:pt>
    <dgm:pt modelId="{D780F998-0FF9-4433-A0D9-FD78A88FCA6B}" type="pres">
      <dgm:prSet presAssocID="{B71FE709-EAB0-4B02-9E01-0A123FE29909}" presName="level3hierChild" presStyleCnt="0"/>
      <dgm:spPr/>
    </dgm:pt>
    <dgm:pt modelId="{4703A147-5ADE-470F-98E2-621F4C039FBB}" type="pres">
      <dgm:prSet presAssocID="{F964CB3C-833A-40CF-BC6C-04055A93127A}" presName="conn2-1" presStyleLbl="parChTrans1D4" presStyleIdx="6" presStyleCnt="11"/>
      <dgm:spPr/>
    </dgm:pt>
    <dgm:pt modelId="{91E0B6FE-5EF7-4FF4-A852-6E4FDB55B7D2}" type="pres">
      <dgm:prSet presAssocID="{F964CB3C-833A-40CF-BC6C-04055A93127A}" presName="connTx" presStyleLbl="parChTrans1D4" presStyleIdx="6" presStyleCnt="11"/>
      <dgm:spPr/>
    </dgm:pt>
    <dgm:pt modelId="{5A78E940-0834-4092-8E4A-E98D490C90D9}" type="pres">
      <dgm:prSet presAssocID="{6738D573-EF39-4497-81CA-FD202EB7801E}" presName="root2" presStyleCnt="0"/>
      <dgm:spPr/>
    </dgm:pt>
    <dgm:pt modelId="{0607FF53-40E5-44D3-A409-60F937238B2E}" type="pres">
      <dgm:prSet presAssocID="{6738D573-EF39-4497-81CA-FD202EB7801E}" presName="LevelTwoTextNode" presStyleLbl="node4" presStyleIdx="6" presStyleCnt="11" custLinFactNeighborX="4695" custLinFactNeighborY="1185">
        <dgm:presLayoutVars>
          <dgm:chPref val="3"/>
        </dgm:presLayoutVars>
      </dgm:prSet>
      <dgm:spPr/>
    </dgm:pt>
    <dgm:pt modelId="{83859409-DC0B-41D1-8FD2-8D117BFE6C76}" type="pres">
      <dgm:prSet presAssocID="{6738D573-EF39-4497-81CA-FD202EB7801E}" presName="level3hierChild" presStyleCnt="0"/>
      <dgm:spPr/>
    </dgm:pt>
    <dgm:pt modelId="{340B8B9A-4F3D-4876-98DB-868C9B5C422B}" type="pres">
      <dgm:prSet presAssocID="{BF3ABFF5-B4C1-43F7-BEBF-5838BE137308}" presName="conn2-1" presStyleLbl="parChTrans1D4" presStyleIdx="7" presStyleCnt="11"/>
      <dgm:spPr/>
    </dgm:pt>
    <dgm:pt modelId="{85DE06FF-B5CB-43DD-896D-B7CA28D9BA7D}" type="pres">
      <dgm:prSet presAssocID="{BF3ABFF5-B4C1-43F7-BEBF-5838BE137308}" presName="connTx" presStyleLbl="parChTrans1D4" presStyleIdx="7" presStyleCnt="11"/>
      <dgm:spPr/>
    </dgm:pt>
    <dgm:pt modelId="{1B7A2321-8E77-497B-8356-4CC44E520770}" type="pres">
      <dgm:prSet presAssocID="{1E7C1F51-AADD-42A9-A21A-566DD3267E0E}" presName="root2" presStyleCnt="0"/>
      <dgm:spPr/>
    </dgm:pt>
    <dgm:pt modelId="{31BD2533-B034-4AF1-A395-E72008EC7EB6}" type="pres">
      <dgm:prSet presAssocID="{1E7C1F51-AADD-42A9-A21A-566DD3267E0E}" presName="LevelTwoTextNode" presStyleLbl="node4" presStyleIdx="7" presStyleCnt="11" custLinFactNeighborX="347" custLinFactNeighborY="1185">
        <dgm:presLayoutVars>
          <dgm:chPref val="3"/>
        </dgm:presLayoutVars>
      </dgm:prSet>
      <dgm:spPr/>
    </dgm:pt>
    <dgm:pt modelId="{468C4564-D930-4E44-8327-7531A93DADA5}" type="pres">
      <dgm:prSet presAssocID="{1E7C1F51-AADD-42A9-A21A-566DD3267E0E}" presName="level3hierChild" presStyleCnt="0"/>
      <dgm:spPr/>
    </dgm:pt>
    <dgm:pt modelId="{39D18B04-E0CF-429C-B8FF-AA29F8D78227}" type="pres">
      <dgm:prSet presAssocID="{57EE47D6-53E6-4871-84DB-DA55456813F9}" presName="conn2-1" presStyleLbl="parChTrans1D3" presStyleIdx="1" presStyleCnt="3"/>
      <dgm:spPr/>
    </dgm:pt>
    <dgm:pt modelId="{B9586916-174A-4A52-8B8F-4CC08C720301}" type="pres">
      <dgm:prSet presAssocID="{57EE47D6-53E6-4871-84DB-DA55456813F9}" presName="connTx" presStyleLbl="parChTrans1D3" presStyleIdx="1" presStyleCnt="3"/>
      <dgm:spPr/>
    </dgm:pt>
    <dgm:pt modelId="{11A3B6EB-98C5-4F66-8376-596202474E4C}" type="pres">
      <dgm:prSet presAssocID="{7684B70C-0A37-46A9-A6DB-47DE78F5A42B}" presName="root2" presStyleCnt="0"/>
      <dgm:spPr/>
    </dgm:pt>
    <dgm:pt modelId="{4853C561-C129-4774-BEF5-91349FA73B76}" type="pres">
      <dgm:prSet presAssocID="{7684B70C-0A37-46A9-A6DB-47DE78F5A42B}" presName="LevelTwoTextNode" presStyleLbl="node3" presStyleIdx="1" presStyleCnt="3" custLinFactNeighborX="15895" custLinFactNeighborY="1185">
        <dgm:presLayoutVars>
          <dgm:chPref val="3"/>
        </dgm:presLayoutVars>
      </dgm:prSet>
      <dgm:spPr/>
    </dgm:pt>
    <dgm:pt modelId="{A6BE6949-8017-459D-AC18-A877A4C7E895}" type="pres">
      <dgm:prSet presAssocID="{7684B70C-0A37-46A9-A6DB-47DE78F5A42B}" presName="level3hierChild" presStyleCnt="0"/>
      <dgm:spPr/>
    </dgm:pt>
    <dgm:pt modelId="{EA38D106-91DA-41A0-B14B-A2D268EFFB19}" type="pres">
      <dgm:prSet presAssocID="{3D795E09-FA45-4161-815C-244597FD096E}" presName="conn2-1" presStyleLbl="parChTrans1D4" presStyleIdx="8" presStyleCnt="11"/>
      <dgm:spPr/>
    </dgm:pt>
    <dgm:pt modelId="{1C86C822-529A-4516-A048-0A9FF1F98BF9}" type="pres">
      <dgm:prSet presAssocID="{3D795E09-FA45-4161-815C-244597FD096E}" presName="connTx" presStyleLbl="parChTrans1D4" presStyleIdx="8" presStyleCnt="11"/>
      <dgm:spPr/>
    </dgm:pt>
    <dgm:pt modelId="{FA894F5D-488A-4791-8CE3-C01D5351FFB6}" type="pres">
      <dgm:prSet presAssocID="{0A11CC03-5E87-4A85-B732-BD18DE8D41F4}" presName="root2" presStyleCnt="0"/>
      <dgm:spPr/>
    </dgm:pt>
    <dgm:pt modelId="{9BC79FB5-8199-41FA-8AC0-B8F3130786E1}" type="pres">
      <dgm:prSet presAssocID="{0A11CC03-5E87-4A85-B732-BD18DE8D41F4}" presName="LevelTwoTextNode" presStyleLbl="node4" presStyleIdx="8" presStyleCnt="11" custLinFactNeighborX="10114" custLinFactNeighborY="1185">
        <dgm:presLayoutVars>
          <dgm:chPref val="3"/>
        </dgm:presLayoutVars>
      </dgm:prSet>
      <dgm:spPr/>
    </dgm:pt>
    <dgm:pt modelId="{BB412A4E-C96B-40DC-9DFA-A41A76F8E935}" type="pres">
      <dgm:prSet presAssocID="{0A11CC03-5E87-4A85-B732-BD18DE8D41F4}" presName="level3hierChild" presStyleCnt="0"/>
      <dgm:spPr/>
    </dgm:pt>
    <dgm:pt modelId="{EE887651-E2FE-4F46-B87B-7C94D10141BC}" type="pres">
      <dgm:prSet presAssocID="{9A8D2ADF-5EC8-4CDB-BC3A-B2D1500260C5}" presName="conn2-1" presStyleLbl="parChTrans1D4" presStyleIdx="9" presStyleCnt="11"/>
      <dgm:spPr/>
    </dgm:pt>
    <dgm:pt modelId="{15380EDD-48F2-4538-B119-9D52B0F623C8}" type="pres">
      <dgm:prSet presAssocID="{9A8D2ADF-5EC8-4CDB-BC3A-B2D1500260C5}" presName="connTx" presStyleLbl="parChTrans1D4" presStyleIdx="9" presStyleCnt="11"/>
      <dgm:spPr/>
    </dgm:pt>
    <dgm:pt modelId="{07429064-B2E9-4887-B2F8-4D994685B3D1}" type="pres">
      <dgm:prSet presAssocID="{254EECEE-8B75-4201-BF47-DDDB91DFBD1F}" presName="root2" presStyleCnt="0"/>
      <dgm:spPr/>
    </dgm:pt>
    <dgm:pt modelId="{D57882D1-289D-45A6-AB91-76CC7D374A74}" type="pres">
      <dgm:prSet presAssocID="{254EECEE-8B75-4201-BF47-DDDB91DFBD1F}" presName="LevelTwoTextNode" presStyleLbl="node4" presStyleIdx="9" presStyleCnt="11" custLinFactNeighborX="10115" custLinFactNeighborY="-2370">
        <dgm:presLayoutVars>
          <dgm:chPref val="3"/>
        </dgm:presLayoutVars>
      </dgm:prSet>
      <dgm:spPr/>
    </dgm:pt>
    <dgm:pt modelId="{4A2879B2-C4BB-4A02-A1CB-883C59D68443}" type="pres">
      <dgm:prSet presAssocID="{254EECEE-8B75-4201-BF47-DDDB91DFBD1F}" presName="level3hierChild" presStyleCnt="0"/>
      <dgm:spPr/>
    </dgm:pt>
    <dgm:pt modelId="{F07E5076-BEDF-4A23-B61F-278BCD207F9E}" type="pres">
      <dgm:prSet presAssocID="{1C765ABC-D15B-4F21-BAA0-B978E81A322C}" presName="conn2-1" presStyleLbl="parChTrans1D4" presStyleIdx="10" presStyleCnt="11"/>
      <dgm:spPr/>
    </dgm:pt>
    <dgm:pt modelId="{2E0B5A95-9C59-47DD-BF5E-CB21F5A2B2E6}" type="pres">
      <dgm:prSet presAssocID="{1C765ABC-D15B-4F21-BAA0-B978E81A322C}" presName="connTx" presStyleLbl="parChTrans1D4" presStyleIdx="10" presStyleCnt="11"/>
      <dgm:spPr/>
    </dgm:pt>
    <dgm:pt modelId="{B1E979FA-7419-45DF-B8A1-BADB6953FD30}" type="pres">
      <dgm:prSet presAssocID="{F427D19A-08DC-4864-A548-6E967FAB7880}" presName="root2" presStyleCnt="0"/>
      <dgm:spPr/>
    </dgm:pt>
    <dgm:pt modelId="{BD1D5147-CAB9-492F-B3B3-31618ED7E9D8}" type="pres">
      <dgm:prSet presAssocID="{F427D19A-08DC-4864-A548-6E967FAB7880}" presName="LevelTwoTextNode" presStyleLbl="node4" presStyleIdx="10" presStyleCnt="11" custLinFactNeighborX="7587" custLinFactNeighborY="-2370">
        <dgm:presLayoutVars>
          <dgm:chPref val="3"/>
        </dgm:presLayoutVars>
      </dgm:prSet>
      <dgm:spPr/>
    </dgm:pt>
    <dgm:pt modelId="{5029EEB5-1443-4122-AA2C-330E54F96445}" type="pres">
      <dgm:prSet presAssocID="{F427D19A-08DC-4864-A548-6E967FAB7880}" presName="level3hierChild" presStyleCnt="0"/>
      <dgm:spPr/>
    </dgm:pt>
    <dgm:pt modelId="{214D74DF-3611-41B9-AE07-061CC492D6E8}" type="pres">
      <dgm:prSet presAssocID="{CC5F9B75-6D66-4717-97F2-B683099D46DB}" presName="conn2-1" presStyleLbl="parChTrans1D2" presStyleIdx="1" presStyleCnt="2"/>
      <dgm:spPr/>
    </dgm:pt>
    <dgm:pt modelId="{48E0BBC0-A9C2-4CA1-B319-C8EE200BEC48}" type="pres">
      <dgm:prSet presAssocID="{CC5F9B75-6D66-4717-97F2-B683099D46DB}" presName="connTx" presStyleLbl="parChTrans1D2" presStyleIdx="1" presStyleCnt="2"/>
      <dgm:spPr/>
    </dgm:pt>
    <dgm:pt modelId="{1C065E5C-CE5B-4EFD-BE3A-EF59F465619E}" type="pres">
      <dgm:prSet presAssocID="{2978175C-B744-44D7-B91A-8BD1A8E7E109}" presName="root2" presStyleCnt="0"/>
      <dgm:spPr/>
    </dgm:pt>
    <dgm:pt modelId="{0C23C594-A1F8-48F4-BB12-B39E7D9AC9C2}" type="pres">
      <dgm:prSet presAssocID="{2978175C-B744-44D7-B91A-8BD1A8E7E109}" presName="LevelTwoTextNode" presStyleLbl="node2" presStyleIdx="1" presStyleCnt="2" custLinFactNeighborX="21313" custLinFactNeighborY="72285">
        <dgm:presLayoutVars>
          <dgm:chPref val="3"/>
        </dgm:presLayoutVars>
      </dgm:prSet>
      <dgm:spPr/>
    </dgm:pt>
    <dgm:pt modelId="{A77A0B14-79D1-4890-B3A2-D921C607086A}" type="pres">
      <dgm:prSet presAssocID="{2978175C-B744-44D7-B91A-8BD1A8E7E109}" presName="level3hierChild" presStyleCnt="0"/>
      <dgm:spPr/>
    </dgm:pt>
    <dgm:pt modelId="{35FC0EBE-2F98-406E-9194-5140E136A860}" type="pres">
      <dgm:prSet presAssocID="{D0C53C9B-5A59-4666-9454-937B1118372F}" presName="conn2-1" presStyleLbl="parChTrans1D3" presStyleIdx="2" presStyleCnt="3"/>
      <dgm:spPr/>
    </dgm:pt>
    <dgm:pt modelId="{198AADD7-4163-446F-8728-F6E55978C4E8}" type="pres">
      <dgm:prSet presAssocID="{D0C53C9B-5A59-4666-9454-937B1118372F}" presName="connTx" presStyleLbl="parChTrans1D3" presStyleIdx="2" presStyleCnt="3"/>
      <dgm:spPr/>
    </dgm:pt>
    <dgm:pt modelId="{2783F72D-4FB7-4FB7-88C3-1959E39EC4FE}" type="pres">
      <dgm:prSet presAssocID="{869C490E-A9F0-4E14-86BE-9E9D2CD00496}" presName="root2" presStyleCnt="0"/>
      <dgm:spPr/>
    </dgm:pt>
    <dgm:pt modelId="{B17459EA-4C4D-4E01-8EB9-A0F8F97FC4A7}" type="pres">
      <dgm:prSet presAssocID="{869C490E-A9F0-4E14-86BE-9E9D2CD00496}" presName="LevelTwoTextNode" presStyleLbl="node3" presStyleIdx="2" presStyleCnt="3" custLinFactNeighborX="17700" custLinFactNeighborY="72286">
        <dgm:presLayoutVars>
          <dgm:chPref val="3"/>
        </dgm:presLayoutVars>
      </dgm:prSet>
      <dgm:spPr/>
    </dgm:pt>
    <dgm:pt modelId="{FF2651AE-A1DC-4C84-8D11-C365E1338956}" type="pres">
      <dgm:prSet presAssocID="{869C490E-A9F0-4E14-86BE-9E9D2CD00496}" presName="level3hierChild" presStyleCnt="0"/>
      <dgm:spPr/>
    </dgm:pt>
  </dgm:ptLst>
  <dgm:cxnLst>
    <dgm:cxn modelId="{9DBA3A00-35A0-4DCE-AAFB-1F11270DC9A0}" type="presOf" srcId="{254EECEE-8B75-4201-BF47-DDDB91DFBD1F}" destId="{D57882D1-289D-45A6-AB91-76CC7D374A74}" srcOrd="0" destOrd="0" presId="urn:microsoft.com/office/officeart/2008/layout/HorizontalMultiLevelHierarchy"/>
    <dgm:cxn modelId="{11042905-31C9-48BD-A1B9-AD6EAB554412}" type="presOf" srcId="{9A8D2ADF-5EC8-4CDB-BC3A-B2D1500260C5}" destId="{EE887651-E2FE-4F46-B87B-7C94D10141BC}" srcOrd="0" destOrd="0" presId="urn:microsoft.com/office/officeart/2008/layout/HorizontalMultiLevelHierarchy"/>
    <dgm:cxn modelId="{AA4E5407-0211-4AAF-8517-861368AD3954}" type="presOf" srcId="{EB303DC8-ADE5-4D3E-8C91-ACDD82671AA4}" destId="{123CCC90-182B-404C-9358-C38AAF08B147}" srcOrd="0" destOrd="0" presId="urn:microsoft.com/office/officeart/2008/layout/HorizontalMultiLevelHierarchy"/>
    <dgm:cxn modelId="{91948C08-C571-468E-AB23-D5D7818E960C}" type="presOf" srcId="{BF3ABFF5-B4C1-43F7-BEBF-5838BE137308}" destId="{85DE06FF-B5CB-43DD-896D-B7CA28D9BA7D}" srcOrd="1" destOrd="0" presId="urn:microsoft.com/office/officeart/2008/layout/HorizontalMultiLevelHierarchy"/>
    <dgm:cxn modelId="{88C38109-6A05-46E1-8A3B-9D10D315D662}" srcId="{7684B70C-0A37-46A9-A6DB-47DE78F5A42B}" destId="{254EECEE-8B75-4201-BF47-DDDB91DFBD1F}" srcOrd="1" destOrd="0" parTransId="{9A8D2ADF-5EC8-4CDB-BC3A-B2D1500260C5}" sibTransId="{089F11F7-316B-4098-AF3C-C9680F87A1EC}"/>
    <dgm:cxn modelId="{7E7FAE10-87C3-4546-B756-A53A11EBB976}" type="presOf" srcId="{9FE000C5-6C9D-47F2-8B17-56304CBE947E}" destId="{224D60E8-5F27-4CB4-B9C7-C09D17A09BCD}" srcOrd="0" destOrd="0" presId="urn:microsoft.com/office/officeart/2008/layout/HorizontalMultiLevelHierarchy"/>
    <dgm:cxn modelId="{C1150512-76AC-434D-A9C4-5441F5115419}" srcId="{6738D573-EF39-4497-81CA-FD202EB7801E}" destId="{1E7C1F51-AADD-42A9-A21A-566DD3267E0E}" srcOrd="0" destOrd="0" parTransId="{BF3ABFF5-B4C1-43F7-BEBF-5838BE137308}" sibTransId="{68F9A9BF-943B-4308-B848-CEE077666A87}"/>
    <dgm:cxn modelId="{A2F85B18-B7F9-470A-9285-540CEEBD6001}" srcId="{FC7AEB6C-2AED-40D2-BFFB-4451EADFA4D8}" destId="{D0EAB51E-C5B9-43CB-8DDC-C1B5B92DC510}" srcOrd="1" destOrd="0" parTransId="{80AEED92-9867-4BD6-9215-70BFA0C01CEE}" sibTransId="{01611717-A52F-404C-B513-A4084A7A3727}"/>
    <dgm:cxn modelId="{511D661A-5D43-4C6E-8A96-2CD4E1DB1E15}" type="presOf" srcId="{2978175C-B744-44D7-B91A-8BD1A8E7E109}" destId="{0C23C594-A1F8-48F4-BB12-B39E7D9AC9C2}" srcOrd="0" destOrd="0" presId="urn:microsoft.com/office/officeart/2008/layout/HorizontalMultiLevelHierarchy"/>
    <dgm:cxn modelId="{9DB9CD1A-DC5E-4A7A-9078-200D1A329E40}" srcId="{E046189E-7700-4C69-8C85-675DFE1D12E8}" destId="{9FE000C5-6C9D-47F2-8B17-56304CBE947E}" srcOrd="0" destOrd="0" parTransId="{8AD8D2A3-3452-42DA-981A-B7DA7906A00A}" sibTransId="{AE8AADDA-4FC7-49B9-9577-BB8299D85882}"/>
    <dgm:cxn modelId="{8D10451C-A846-429C-9505-6D8BAD233833}" srcId="{254EECEE-8B75-4201-BF47-DDDB91DFBD1F}" destId="{F427D19A-08DC-4864-A548-6E967FAB7880}" srcOrd="0" destOrd="0" parTransId="{1C765ABC-D15B-4F21-BAA0-B978E81A322C}" sibTransId="{9D89097A-1FEF-4238-AC23-66F00CC9369F}"/>
    <dgm:cxn modelId="{3AE75F25-C198-4B15-8708-2E6F54890FB2}" srcId="{DF52EACE-4B2A-4AFA-94F6-B172637DD3EA}" destId="{2978175C-B744-44D7-B91A-8BD1A8E7E109}" srcOrd="1" destOrd="0" parTransId="{CC5F9B75-6D66-4717-97F2-B683099D46DB}" sibTransId="{BED466FC-6DD5-4C28-8524-34A25842E514}"/>
    <dgm:cxn modelId="{64284C26-C4BF-45AD-84BD-BE2B542F2FBB}" type="presOf" srcId="{8AD8D2A3-3452-42DA-981A-B7DA7906A00A}" destId="{DE4E42AA-F05A-4620-BCA6-3C536990E032}" srcOrd="1" destOrd="0" presId="urn:microsoft.com/office/officeart/2008/layout/HorizontalMultiLevelHierarchy"/>
    <dgm:cxn modelId="{F3B5A72D-EE54-4F45-AFC8-404F58BD1EFA}" type="presOf" srcId="{57EE47D6-53E6-4871-84DB-DA55456813F9}" destId="{39D18B04-E0CF-429C-B8FF-AA29F8D78227}" srcOrd="0" destOrd="0" presId="urn:microsoft.com/office/officeart/2008/layout/HorizontalMultiLevelHierarchy"/>
    <dgm:cxn modelId="{6991A92D-B8D4-4365-95EB-5B1DD72BB739}" srcId="{B8ABB570-7E93-41D1-9D97-BFE05C28B9C1}" destId="{9496E8C5-82A7-4EA4-BFF3-E60DBC3D96E3}" srcOrd="0" destOrd="0" parTransId="{C6380116-9C62-4713-8332-625DC6A26364}" sibTransId="{97FBC025-2346-42DB-B2D4-862BE1B642ED}"/>
    <dgm:cxn modelId="{7CCE822F-2D92-44D8-9977-B47961EC344F}" type="presOf" srcId="{486901A7-D436-446F-84BB-53E80C3DFB38}" destId="{AFD9F251-D751-45DB-9AFC-AF0E57253886}" srcOrd="0" destOrd="0" presId="urn:microsoft.com/office/officeart/2008/layout/HorizontalMultiLevelHierarchy"/>
    <dgm:cxn modelId="{D85BEE35-762E-4061-AD40-52C5300E1E96}" type="presOf" srcId="{F964CB3C-833A-40CF-BC6C-04055A93127A}" destId="{4703A147-5ADE-470F-98E2-621F4C039FBB}" srcOrd="0" destOrd="0" presId="urn:microsoft.com/office/officeart/2008/layout/HorizontalMultiLevelHierarchy"/>
    <dgm:cxn modelId="{732D3638-7A24-4972-9DF0-CCC7DC3D81A9}" type="presOf" srcId="{51516701-4BEF-4D73-ACF0-7C7D4504B0A0}" destId="{59959CFC-6183-47A0-8ECC-99DC9C0735A3}" srcOrd="1" destOrd="0" presId="urn:microsoft.com/office/officeart/2008/layout/HorizontalMultiLevelHierarchy"/>
    <dgm:cxn modelId="{7493253A-EB5B-449C-AC3C-3C3C0060283B}" type="presOf" srcId="{9496E8C5-82A7-4EA4-BFF3-E60DBC3D96E3}" destId="{EF16255F-3FE9-4B91-8F40-970FB77FE8D4}" srcOrd="0" destOrd="0" presId="urn:microsoft.com/office/officeart/2008/layout/HorizontalMultiLevelHierarchy"/>
    <dgm:cxn modelId="{D610F060-5879-4126-933B-080E38094C31}" type="presOf" srcId="{51516701-4BEF-4D73-ACF0-7C7D4504B0A0}" destId="{094E21A7-C6F6-4C93-A563-E2A2ECB10861}" srcOrd="0" destOrd="0" presId="urn:microsoft.com/office/officeart/2008/layout/HorizontalMultiLevelHierarchy"/>
    <dgm:cxn modelId="{9F4DC961-7F59-46E0-9D68-F7E72E5E3808}" type="presOf" srcId="{3D795E09-FA45-4161-815C-244597FD096E}" destId="{EA38D106-91DA-41A0-B14B-A2D268EFFB19}" srcOrd="0" destOrd="0" presId="urn:microsoft.com/office/officeart/2008/layout/HorizontalMultiLevelHierarchy"/>
    <dgm:cxn modelId="{C0B22F62-DF63-4949-8F8A-87F68FEB7FB0}" type="presOf" srcId="{869C490E-A9F0-4E14-86BE-9E9D2CD00496}" destId="{B17459EA-4C4D-4E01-8EB9-A0F8F97FC4A7}" srcOrd="0" destOrd="0" presId="urn:microsoft.com/office/officeart/2008/layout/HorizontalMultiLevelHierarchy"/>
    <dgm:cxn modelId="{45C67C62-DB43-457B-A9C8-CEA780EC7370}" type="presOf" srcId="{D0C53C9B-5A59-4666-9454-937B1118372F}" destId="{198AADD7-4163-446F-8728-F6E55978C4E8}" srcOrd="1" destOrd="0" presId="urn:microsoft.com/office/officeart/2008/layout/HorizontalMultiLevelHierarchy"/>
    <dgm:cxn modelId="{4737EA43-D6B6-436D-B55E-CD616509855D}" type="presOf" srcId="{9A8D2ADF-5EC8-4CDB-BC3A-B2D1500260C5}" destId="{15380EDD-48F2-4538-B119-9D52B0F623C8}" srcOrd="1" destOrd="0" presId="urn:microsoft.com/office/officeart/2008/layout/HorizontalMultiLevelHierarchy"/>
    <dgm:cxn modelId="{29FD7D4B-C05A-4A02-B014-1F4A89CF660F}" type="presOf" srcId="{212FEC03-5EFC-4224-BE07-A5A89AABC94B}" destId="{CB0C96D2-C508-4EFC-9089-B65C276EB96A}" srcOrd="1" destOrd="0" presId="urn:microsoft.com/office/officeart/2008/layout/HorizontalMultiLevelHierarchy"/>
    <dgm:cxn modelId="{F5CE824E-0ADA-4629-85CB-B308439C60C3}" type="presOf" srcId="{CC5F9B75-6D66-4717-97F2-B683099D46DB}" destId="{214D74DF-3611-41B9-AE07-061CC492D6E8}" srcOrd="0" destOrd="0" presId="urn:microsoft.com/office/officeart/2008/layout/HorizontalMultiLevelHierarchy"/>
    <dgm:cxn modelId="{8A7B4550-45A0-4CBA-A31B-65D78B95228F}" type="presOf" srcId="{B71FE709-EAB0-4B02-9E01-0A123FE29909}" destId="{FFE75EA0-D574-468B-8575-42AB1CE52EEE}" srcOrd="0" destOrd="0" presId="urn:microsoft.com/office/officeart/2008/layout/HorizontalMultiLevelHierarchy"/>
    <dgm:cxn modelId="{7F79C670-CC9B-4B34-BDA6-44D2C50A198A}" srcId="{9FE000C5-6C9D-47F2-8B17-56304CBE947E}" destId="{FC7AEB6C-2AED-40D2-BFFB-4451EADFA4D8}" srcOrd="0" destOrd="0" parTransId="{51516701-4BEF-4D73-ACF0-7C7D4504B0A0}" sibTransId="{FF33A72D-21CB-4B06-9DB4-B816F5EBF8A6}"/>
    <dgm:cxn modelId="{F4F65751-EF56-4FDB-98E0-922764CDD3BE}" type="presOf" srcId="{C6380116-9C62-4713-8332-625DC6A26364}" destId="{6A2A910B-D332-44B2-9404-666C5F410989}" srcOrd="0" destOrd="0" presId="urn:microsoft.com/office/officeart/2008/layout/HorizontalMultiLevelHierarchy"/>
    <dgm:cxn modelId="{E8300872-D351-407A-91D2-2FF6F3A00EAE}" srcId="{FC7AEB6C-2AED-40D2-BFFB-4451EADFA4D8}" destId="{B8ABB570-7E93-41D1-9D97-BFE05C28B9C1}" srcOrd="2" destOrd="0" parTransId="{EB303DC8-ADE5-4D3E-8C91-ACDD82671AA4}" sibTransId="{0AFBCC49-C50C-4116-97FC-D9B641195B7B}"/>
    <dgm:cxn modelId="{828C3173-2868-4B7A-871D-BE14362BE27A}" type="presOf" srcId="{949B0187-D7C9-435E-8E06-E9C863B17576}" destId="{73C872D1-B920-40F8-802E-A833EF7A1A74}" srcOrd="0" destOrd="0" presId="urn:microsoft.com/office/officeart/2008/layout/HorizontalMultiLevelHierarchy"/>
    <dgm:cxn modelId="{5F467E53-E17A-4D14-8DA4-BA3F49956FA9}" srcId="{FC7AEB6C-2AED-40D2-BFFB-4451EADFA4D8}" destId="{486901A7-D436-446F-84BB-53E80C3DFB38}" srcOrd="0" destOrd="0" parTransId="{212FEC03-5EFC-4224-BE07-A5A89AABC94B}" sibTransId="{218A280C-3FC1-4A4B-9760-EF03D50F3EA2}"/>
    <dgm:cxn modelId="{63C53274-CE3C-497A-8221-F179F871A28A}" srcId="{2978175C-B744-44D7-B91A-8BD1A8E7E109}" destId="{869C490E-A9F0-4E14-86BE-9E9D2CD00496}" srcOrd="0" destOrd="0" parTransId="{D0C53C9B-5A59-4666-9454-937B1118372F}" sibTransId="{15B0D32D-7C1B-487D-B364-79B43FE8A3A0}"/>
    <dgm:cxn modelId="{E77A7158-18A5-4DD9-9FD9-BE9157637AF5}" type="presOf" srcId="{949B0187-D7C9-435E-8E06-E9C863B17576}" destId="{8EAC7496-ADCB-4B09-AE08-E7715A087558}" srcOrd="1" destOrd="0" presId="urn:microsoft.com/office/officeart/2008/layout/HorizontalMultiLevelHierarchy"/>
    <dgm:cxn modelId="{54F9C659-ABC7-4AAB-A377-2BD93E9DB397}" type="presOf" srcId="{80AEED92-9867-4BD6-9215-70BFA0C01CEE}" destId="{B77E99AC-AF10-4EEE-A82A-50CD1D2B4453}" srcOrd="1" destOrd="0" presId="urn:microsoft.com/office/officeart/2008/layout/HorizontalMultiLevelHierarchy"/>
    <dgm:cxn modelId="{D2EC227E-5FF4-46C6-BE67-4B7974E56CAA}" type="presOf" srcId="{212FEC03-5EFC-4224-BE07-A5A89AABC94B}" destId="{81E65850-7A4E-47CC-A1B5-AAC6C604FDEA}" srcOrd="0" destOrd="0" presId="urn:microsoft.com/office/officeart/2008/layout/HorizontalMultiLevelHierarchy"/>
    <dgm:cxn modelId="{18845B8B-7792-4C2A-95B8-EB6667517E9E}" type="presOf" srcId="{D0EAB51E-C5B9-43CB-8DDC-C1B5B92DC510}" destId="{A8A57D66-ECCF-4B96-BC4A-BA88DCE61923}" srcOrd="0" destOrd="0" presId="urn:microsoft.com/office/officeart/2008/layout/HorizontalMultiLevelHierarchy"/>
    <dgm:cxn modelId="{2C4FBC8E-5446-4505-917D-FE5BDC3BDFB2}" type="presOf" srcId="{6738D573-EF39-4497-81CA-FD202EB7801E}" destId="{0607FF53-40E5-44D3-A409-60F937238B2E}" srcOrd="0" destOrd="0" presId="urn:microsoft.com/office/officeart/2008/layout/HorizontalMultiLevelHierarchy"/>
    <dgm:cxn modelId="{8857A293-999F-41C9-97E1-54DE40060949}" type="presOf" srcId="{8AD8D2A3-3452-42DA-981A-B7DA7906A00A}" destId="{76E338A9-88BB-4A83-956F-3A304AACAF57}" srcOrd="0" destOrd="0" presId="urn:microsoft.com/office/officeart/2008/layout/HorizontalMultiLevelHierarchy"/>
    <dgm:cxn modelId="{12C60E96-3397-4395-87D7-BF2223D69F3A}" type="presOf" srcId="{0A11CC03-5E87-4A85-B732-BD18DE8D41F4}" destId="{9BC79FB5-8199-41FA-8AC0-B8F3130786E1}" srcOrd="0" destOrd="0" presId="urn:microsoft.com/office/officeart/2008/layout/HorizontalMultiLevelHierarchy"/>
    <dgm:cxn modelId="{58A58096-CCB6-445A-AD85-CA7268B16427}" srcId="{DF52EACE-4B2A-4AFA-94F6-B172637DD3EA}" destId="{E046189E-7700-4C69-8C85-675DFE1D12E8}" srcOrd="0" destOrd="0" parTransId="{949B0187-D7C9-435E-8E06-E9C863B17576}" sibTransId="{384424AF-7191-4EFF-ACFB-2E0CFC7CC6BF}"/>
    <dgm:cxn modelId="{69EA0FA2-4378-4AD1-9F4B-DCE0449C8B9F}" type="presOf" srcId="{80AEED92-9867-4BD6-9215-70BFA0C01CEE}" destId="{6B66ECC3-BBBA-4B03-8FFC-57A337D16AC7}" srcOrd="0" destOrd="0" presId="urn:microsoft.com/office/officeart/2008/layout/HorizontalMultiLevelHierarchy"/>
    <dgm:cxn modelId="{8E13BCA2-7A24-47FB-A294-535E514108F1}" type="presOf" srcId="{C6380116-9C62-4713-8332-625DC6A26364}" destId="{5589D3D1-CEE1-403E-A694-B6473E1F6D1B}" srcOrd="1" destOrd="0" presId="urn:microsoft.com/office/officeart/2008/layout/HorizontalMultiLevelHierarchy"/>
    <dgm:cxn modelId="{77C613A6-40EE-4C41-91CA-7A51D11EDAE5}" type="presOf" srcId="{EB303DC8-ADE5-4D3E-8C91-ACDD82671AA4}" destId="{B3F04A66-C0A7-4A6B-AADF-2D8D2934B155}" srcOrd="1" destOrd="0" presId="urn:microsoft.com/office/officeart/2008/layout/HorizontalMultiLevelHierarchy"/>
    <dgm:cxn modelId="{50F3EAA8-37FD-4FA1-B80F-4B66A538C107}" type="presOf" srcId="{3D795E09-FA45-4161-815C-244597FD096E}" destId="{1C86C822-529A-4516-A048-0A9FF1F98BF9}" srcOrd="1" destOrd="0" presId="urn:microsoft.com/office/officeart/2008/layout/HorizontalMultiLevelHierarchy"/>
    <dgm:cxn modelId="{DB44F2AA-F0D6-4CF9-9524-BC6F202F86A8}" type="presOf" srcId="{1C765ABC-D15B-4F21-BAA0-B978E81A322C}" destId="{2E0B5A95-9C59-47DD-BF5E-CB21F5A2B2E6}" srcOrd="1" destOrd="0" presId="urn:microsoft.com/office/officeart/2008/layout/HorizontalMultiLevelHierarchy"/>
    <dgm:cxn modelId="{74FDD4AC-8BDA-4B01-AD67-6FDE54A6E283}" type="presOf" srcId="{F427D19A-08DC-4864-A548-6E967FAB7880}" destId="{BD1D5147-CAB9-492F-B3B3-31618ED7E9D8}" srcOrd="0" destOrd="0" presId="urn:microsoft.com/office/officeart/2008/layout/HorizontalMultiLevelHierarchy"/>
    <dgm:cxn modelId="{1E1AB9B0-911C-46C2-9CC0-B12FF26D4327}" type="presOf" srcId="{F964CB3C-833A-40CF-BC6C-04055A93127A}" destId="{91E0B6FE-5EF7-4FF4-A852-6E4FDB55B7D2}" srcOrd="1" destOrd="0" presId="urn:microsoft.com/office/officeart/2008/layout/HorizontalMultiLevelHierarchy"/>
    <dgm:cxn modelId="{A2EAC6B0-47A4-4774-A86C-5543B4602685}" type="presOf" srcId="{3AD208DC-9BA1-46B4-8D2C-69BE363A3CB3}" destId="{7056CAB4-AB35-4BF4-AF0E-444AFC21E7F1}" srcOrd="1" destOrd="0" presId="urn:microsoft.com/office/officeart/2008/layout/HorizontalMultiLevelHierarchy"/>
    <dgm:cxn modelId="{1F03DCB6-BF60-4AF9-BDC4-7FCF322D74B1}" srcId="{E046189E-7700-4C69-8C85-675DFE1D12E8}" destId="{7684B70C-0A37-46A9-A6DB-47DE78F5A42B}" srcOrd="1" destOrd="0" parTransId="{57EE47D6-53E6-4871-84DB-DA55456813F9}" sibTransId="{88478E92-6020-44C1-9A91-95AE53713C80}"/>
    <dgm:cxn modelId="{8CCE8FBB-6E13-46D7-8A2D-C350C5F89CDF}" srcId="{B71FE709-EAB0-4B02-9E01-0A123FE29909}" destId="{6738D573-EF39-4497-81CA-FD202EB7801E}" srcOrd="0" destOrd="0" parTransId="{F964CB3C-833A-40CF-BC6C-04055A93127A}" sibTransId="{5B301951-E821-4D5B-AD1E-864E20DCA9BC}"/>
    <dgm:cxn modelId="{7A85C5BE-C299-4E72-A688-C921311C0A9F}" type="presOf" srcId="{1E7C1F51-AADD-42A9-A21A-566DD3267E0E}" destId="{31BD2533-B034-4AF1-A395-E72008EC7EB6}" srcOrd="0" destOrd="0" presId="urn:microsoft.com/office/officeart/2008/layout/HorizontalMultiLevelHierarchy"/>
    <dgm:cxn modelId="{C2F6B0C5-9A06-42DF-AFB0-9E418E0C75F2}" type="presOf" srcId="{7684B70C-0A37-46A9-A6DB-47DE78F5A42B}" destId="{4853C561-C129-4774-BEF5-91349FA73B76}" srcOrd="0" destOrd="0" presId="urn:microsoft.com/office/officeart/2008/layout/HorizontalMultiLevelHierarchy"/>
    <dgm:cxn modelId="{DEC6B5C6-EE96-48A5-91DA-631D63EF58BB}" type="presOf" srcId="{DF52EACE-4B2A-4AFA-94F6-B172637DD3EA}" destId="{47A3516B-501E-424D-BBC5-BB0BAC98B3EF}" srcOrd="0" destOrd="0" presId="urn:microsoft.com/office/officeart/2008/layout/HorizontalMultiLevelHierarchy"/>
    <dgm:cxn modelId="{3E0033C9-B97A-4A81-AF92-4EA1D5BFFBE6}" type="presOf" srcId="{3AD208DC-9BA1-46B4-8D2C-69BE363A3CB3}" destId="{A0643E63-7200-4E74-9E76-A80B122E693E}" srcOrd="0" destOrd="0" presId="urn:microsoft.com/office/officeart/2008/layout/HorizontalMultiLevelHierarchy"/>
    <dgm:cxn modelId="{412253CA-813B-4F9C-8CBC-92E8201187B7}" type="presOf" srcId="{57EE47D6-53E6-4871-84DB-DA55456813F9}" destId="{B9586916-174A-4A52-8B8F-4CC08C720301}" srcOrd="1" destOrd="0" presId="urn:microsoft.com/office/officeart/2008/layout/HorizontalMultiLevelHierarchy"/>
    <dgm:cxn modelId="{56ACA7CB-1E09-40E4-85CC-3E8FF4AE412A}" type="presOf" srcId="{E046189E-7700-4C69-8C85-675DFE1D12E8}" destId="{CB6EF4F7-8E4B-431F-A9D1-17CD6B50C195}" srcOrd="0" destOrd="0" presId="urn:microsoft.com/office/officeart/2008/layout/HorizontalMultiLevelHierarchy"/>
    <dgm:cxn modelId="{6ED9CED0-4014-4E96-BE1E-F7EBC3AA5240}" srcId="{9FE000C5-6C9D-47F2-8B17-56304CBE947E}" destId="{B71FE709-EAB0-4B02-9E01-0A123FE29909}" srcOrd="1" destOrd="0" parTransId="{3AD208DC-9BA1-46B4-8D2C-69BE363A3CB3}" sibTransId="{1EB7076B-319A-4EBD-B757-B1ABFE0CA567}"/>
    <dgm:cxn modelId="{2D4B13D2-4320-4FC8-8BD3-CE039BDFBA2E}" type="presOf" srcId="{B8ABB570-7E93-41D1-9D97-BFE05C28B9C1}" destId="{78897695-1BE3-4479-9743-C9FF11634705}" srcOrd="0" destOrd="0" presId="urn:microsoft.com/office/officeart/2008/layout/HorizontalMultiLevelHierarchy"/>
    <dgm:cxn modelId="{ADEA31DF-9F40-43AC-90B4-678F36D6D71A}" srcId="{D51F1068-EE37-4C2B-8D27-FACEFF44E13A}" destId="{DF52EACE-4B2A-4AFA-94F6-B172637DD3EA}" srcOrd="0" destOrd="0" parTransId="{6E136954-5D83-457C-A0CB-BE910EAFC73B}" sibTransId="{39FF65FC-76A3-439A-89CE-2B5734C8DF24}"/>
    <dgm:cxn modelId="{370247E7-3899-4679-A876-4427D400D6A8}" type="presOf" srcId="{CC5F9B75-6D66-4717-97F2-B683099D46DB}" destId="{48E0BBC0-A9C2-4CA1-B319-C8EE200BEC48}" srcOrd="1" destOrd="0" presId="urn:microsoft.com/office/officeart/2008/layout/HorizontalMultiLevelHierarchy"/>
    <dgm:cxn modelId="{5EDEBEE9-204A-47E2-B293-D20D87778441}" type="presOf" srcId="{D51F1068-EE37-4C2B-8D27-FACEFF44E13A}" destId="{ABCD7BC0-15CC-486A-A9EB-269AA05421C4}" srcOrd="0" destOrd="0" presId="urn:microsoft.com/office/officeart/2008/layout/HorizontalMultiLevelHierarchy"/>
    <dgm:cxn modelId="{360E6DF0-AE47-4EA3-B7CB-9CFEE83820A5}" type="presOf" srcId="{FC7AEB6C-2AED-40D2-BFFB-4451EADFA4D8}" destId="{4D9D4436-441B-4E5E-BE25-3E732CBBB5DE}" srcOrd="0" destOrd="0" presId="urn:microsoft.com/office/officeart/2008/layout/HorizontalMultiLevelHierarchy"/>
    <dgm:cxn modelId="{26DF51F0-324D-406C-A882-9F51345020B1}" type="presOf" srcId="{D0C53C9B-5A59-4666-9454-937B1118372F}" destId="{35FC0EBE-2F98-406E-9194-5140E136A860}" srcOrd="0" destOrd="0" presId="urn:microsoft.com/office/officeart/2008/layout/HorizontalMultiLevelHierarchy"/>
    <dgm:cxn modelId="{19E8C1F2-61CF-47B0-89E1-ECD68B97F692}" srcId="{7684B70C-0A37-46A9-A6DB-47DE78F5A42B}" destId="{0A11CC03-5E87-4A85-B732-BD18DE8D41F4}" srcOrd="0" destOrd="0" parTransId="{3D795E09-FA45-4161-815C-244597FD096E}" sibTransId="{FB19AEDD-70AF-4EF9-95E2-4DAB2975BA77}"/>
    <dgm:cxn modelId="{E6DCD1F3-BA76-4B90-9D6A-E3A7CB56B1CD}" type="presOf" srcId="{BF3ABFF5-B4C1-43F7-BEBF-5838BE137308}" destId="{340B8B9A-4F3D-4876-98DB-868C9B5C422B}" srcOrd="0" destOrd="0" presId="urn:microsoft.com/office/officeart/2008/layout/HorizontalMultiLevelHierarchy"/>
    <dgm:cxn modelId="{72C9A8F9-EA88-4E5B-BCAB-1F8224977F6D}" type="presOf" srcId="{1C765ABC-D15B-4F21-BAA0-B978E81A322C}" destId="{F07E5076-BEDF-4A23-B61F-278BCD207F9E}" srcOrd="0" destOrd="0" presId="urn:microsoft.com/office/officeart/2008/layout/HorizontalMultiLevelHierarchy"/>
    <dgm:cxn modelId="{39ACD5FA-F1BD-4703-994A-A0D651457065}" type="presParOf" srcId="{ABCD7BC0-15CC-486A-A9EB-269AA05421C4}" destId="{D316DF2F-D7E1-4454-B729-BC923DDBCA0A}" srcOrd="0" destOrd="0" presId="urn:microsoft.com/office/officeart/2008/layout/HorizontalMultiLevelHierarchy"/>
    <dgm:cxn modelId="{5B29B56B-997A-4FE9-8C27-65CD35A9EE8F}" type="presParOf" srcId="{D316DF2F-D7E1-4454-B729-BC923DDBCA0A}" destId="{47A3516B-501E-424D-BBC5-BB0BAC98B3EF}" srcOrd="0" destOrd="0" presId="urn:microsoft.com/office/officeart/2008/layout/HorizontalMultiLevelHierarchy"/>
    <dgm:cxn modelId="{355BF7CF-7816-4ECA-8542-21228DF2B76A}" type="presParOf" srcId="{D316DF2F-D7E1-4454-B729-BC923DDBCA0A}" destId="{884D0512-17EA-457E-A31C-A7D39C16D8FA}" srcOrd="1" destOrd="0" presId="urn:microsoft.com/office/officeart/2008/layout/HorizontalMultiLevelHierarchy"/>
    <dgm:cxn modelId="{6A585FAD-3239-4811-A7C9-F4F410A88DED}" type="presParOf" srcId="{884D0512-17EA-457E-A31C-A7D39C16D8FA}" destId="{73C872D1-B920-40F8-802E-A833EF7A1A74}" srcOrd="0" destOrd="0" presId="urn:microsoft.com/office/officeart/2008/layout/HorizontalMultiLevelHierarchy"/>
    <dgm:cxn modelId="{A73C4024-37C1-4682-82AD-BAB7858150A7}" type="presParOf" srcId="{73C872D1-B920-40F8-802E-A833EF7A1A74}" destId="{8EAC7496-ADCB-4B09-AE08-E7715A087558}" srcOrd="0" destOrd="0" presId="urn:microsoft.com/office/officeart/2008/layout/HorizontalMultiLevelHierarchy"/>
    <dgm:cxn modelId="{34F548EE-5F82-45A5-B5E5-FFDE420F25E5}" type="presParOf" srcId="{884D0512-17EA-457E-A31C-A7D39C16D8FA}" destId="{461F3D72-7DA3-4955-9E8B-741CF70A9908}" srcOrd="1" destOrd="0" presId="urn:microsoft.com/office/officeart/2008/layout/HorizontalMultiLevelHierarchy"/>
    <dgm:cxn modelId="{F7A04A70-8E24-487B-8E16-E0EC8656FA96}" type="presParOf" srcId="{461F3D72-7DA3-4955-9E8B-741CF70A9908}" destId="{CB6EF4F7-8E4B-431F-A9D1-17CD6B50C195}" srcOrd="0" destOrd="0" presId="urn:microsoft.com/office/officeart/2008/layout/HorizontalMultiLevelHierarchy"/>
    <dgm:cxn modelId="{B5220188-76B6-4449-B368-CD504676D2D2}" type="presParOf" srcId="{461F3D72-7DA3-4955-9E8B-741CF70A9908}" destId="{31BB9159-99B8-4658-8DF7-FC7034AA50A5}" srcOrd="1" destOrd="0" presId="urn:microsoft.com/office/officeart/2008/layout/HorizontalMultiLevelHierarchy"/>
    <dgm:cxn modelId="{C8E2155E-C154-4CF5-9BD6-DF5FCC1E1964}" type="presParOf" srcId="{31BB9159-99B8-4658-8DF7-FC7034AA50A5}" destId="{76E338A9-88BB-4A83-956F-3A304AACAF57}" srcOrd="0" destOrd="0" presId="urn:microsoft.com/office/officeart/2008/layout/HorizontalMultiLevelHierarchy"/>
    <dgm:cxn modelId="{184FBFC3-52D8-4542-9540-99D61B1151A2}" type="presParOf" srcId="{76E338A9-88BB-4A83-956F-3A304AACAF57}" destId="{DE4E42AA-F05A-4620-BCA6-3C536990E032}" srcOrd="0" destOrd="0" presId="urn:microsoft.com/office/officeart/2008/layout/HorizontalMultiLevelHierarchy"/>
    <dgm:cxn modelId="{2832F7E8-0F44-45AC-A371-91052C17329C}" type="presParOf" srcId="{31BB9159-99B8-4658-8DF7-FC7034AA50A5}" destId="{D1F8CC74-90C2-435A-A0AB-72277ADE4D24}" srcOrd="1" destOrd="0" presId="urn:microsoft.com/office/officeart/2008/layout/HorizontalMultiLevelHierarchy"/>
    <dgm:cxn modelId="{CE412372-E11A-4898-A415-06DA276560BF}" type="presParOf" srcId="{D1F8CC74-90C2-435A-A0AB-72277ADE4D24}" destId="{224D60E8-5F27-4CB4-B9C7-C09D17A09BCD}" srcOrd="0" destOrd="0" presId="urn:microsoft.com/office/officeart/2008/layout/HorizontalMultiLevelHierarchy"/>
    <dgm:cxn modelId="{E220C00F-462F-4A19-85C4-F3C296619249}" type="presParOf" srcId="{D1F8CC74-90C2-435A-A0AB-72277ADE4D24}" destId="{AB59BFF5-1292-43D7-AD4F-C3E35ABBE8BA}" srcOrd="1" destOrd="0" presId="urn:microsoft.com/office/officeart/2008/layout/HorizontalMultiLevelHierarchy"/>
    <dgm:cxn modelId="{D5114B8D-5DF2-4EAD-B4A7-A91A8E44E1CF}" type="presParOf" srcId="{AB59BFF5-1292-43D7-AD4F-C3E35ABBE8BA}" destId="{094E21A7-C6F6-4C93-A563-E2A2ECB10861}" srcOrd="0" destOrd="0" presId="urn:microsoft.com/office/officeart/2008/layout/HorizontalMultiLevelHierarchy"/>
    <dgm:cxn modelId="{B598156E-1D92-4DC4-9628-0FCD81AC12C0}" type="presParOf" srcId="{094E21A7-C6F6-4C93-A563-E2A2ECB10861}" destId="{59959CFC-6183-47A0-8ECC-99DC9C0735A3}" srcOrd="0" destOrd="0" presId="urn:microsoft.com/office/officeart/2008/layout/HorizontalMultiLevelHierarchy"/>
    <dgm:cxn modelId="{E38C6905-CE92-4615-8925-0D55F36769CB}" type="presParOf" srcId="{AB59BFF5-1292-43D7-AD4F-C3E35ABBE8BA}" destId="{6275FAA9-3CB2-4B0C-8334-DD9E7B5C69E3}" srcOrd="1" destOrd="0" presId="urn:microsoft.com/office/officeart/2008/layout/HorizontalMultiLevelHierarchy"/>
    <dgm:cxn modelId="{09740405-6C80-4505-9A34-891993FD10C1}" type="presParOf" srcId="{6275FAA9-3CB2-4B0C-8334-DD9E7B5C69E3}" destId="{4D9D4436-441B-4E5E-BE25-3E732CBBB5DE}" srcOrd="0" destOrd="0" presId="urn:microsoft.com/office/officeart/2008/layout/HorizontalMultiLevelHierarchy"/>
    <dgm:cxn modelId="{3C8A8ABE-D220-42DF-A627-E27A74C8D7DD}" type="presParOf" srcId="{6275FAA9-3CB2-4B0C-8334-DD9E7B5C69E3}" destId="{C47C9F4D-4BF3-46A1-B6B0-266C0E0BAC1F}" srcOrd="1" destOrd="0" presId="urn:microsoft.com/office/officeart/2008/layout/HorizontalMultiLevelHierarchy"/>
    <dgm:cxn modelId="{123AA921-AEE6-4F7F-9128-00D3857E2FD5}" type="presParOf" srcId="{C47C9F4D-4BF3-46A1-B6B0-266C0E0BAC1F}" destId="{81E65850-7A4E-47CC-A1B5-AAC6C604FDEA}" srcOrd="0" destOrd="0" presId="urn:microsoft.com/office/officeart/2008/layout/HorizontalMultiLevelHierarchy"/>
    <dgm:cxn modelId="{1CA69C61-7D80-4C8B-B70F-3A1C1A4E3742}" type="presParOf" srcId="{81E65850-7A4E-47CC-A1B5-AAC6C604FDEA}" destId="{CB0C96D2-C508-4EFC-9089-B65C276EB96A}" srcOrd="0" destOrd="0" presId="urn:microsoft.com/office/officeart/2008/layout/HorizontalMultiLevelHierarchy"/>
    <dgm:cxn modelId="{46280DA7-97B9-4283-B53D-018D8928143D}" type="presParOf" srcId="{C47C9F4D-4BF3-46A1-B6B0-266C0E0BAC1F}" destId="{B6F0979A-5D03-4AF0-8274-C6444E6E1A70}" srcOrd="1" destOrd="0" presId="urn:microsoft.com/office/officeart/2008/layout/HorizontalMultiLevelHierarchy"/>
    <dgm:cxn modelId="{B2326151-A103-485D-A200-93FAEA9958CA}" type="presParOf" srcId="{B6F0979A-5D03-4AF0-8274-C6444E6E1A70}" destId="{AFD9F251-D751-45DB-9AFC-AF0E57253886}" srcOrd="0" destOrd="0" presId="urn:microsoft.com/office/officeart/2008/layout/HorizontalMultiLevelHierarchy"/>
    <dgm:cxn modelId="{E84DB36E-40EE-484C-802E-24B25A6C1333}" type="presParOf" srcId="{B6F0979A-5D03-4AF0-8274-C6444E6E1A70}" destId="{0D1F4FE5-D0F5-4ED7-BC00-24B6A377DA4B}" srcOrd="1" destOrd="0" presId="urn:microsoft.com/office/officeart/2008/layout/HorizontalMultiLevelHierarchy"/>
    <dgm:cxn modelId="{D30680F2-3CC4-4A04-9F82-3D787C382A3A}" type="presParOf" srcId="{C47C9F4D-4BF3-46A1-B6B0-266C0E0BAC1F}" destId="{6B66ECC3-BBBA-4B03-8FFC-57A337D16AC7}" srcOrd="2" destOrd="0" presId="urn:microsoft.com/office/officeart/2008/layout/HorizontalMultiLevelHierarchy"/>
    <dgm:cxn modelId="{A0C57079-3015-4AC4-B19B-BD77FB951C66}" type="presParOf" srcId="{6B66ECC3-BBBA-4B03-8FFC-57A337D16AC7}" destId="{B77E99AC-AF10-4EEE-A82A-50CD1D2B4453}" srcOrd="0" destOrd="0" presId="urn:microsoft.com/office/officeart/2008/layout/HorizontalMultiLevelHierarchy"/>
    <dgm:cxn modelId="{517F205C-6921-44D0-9994-AAECEECD1178}" type="presParOf" srcId="{C47C9F4D-4BF3-46A1-B6B0-266C0E0BAC1F}" destId="{C59755B0-3B35-40CB-AFAB-F1E973EDE53C}" srcOrd="3" destOrd="0" presId="urn:microsoft.com/office/officeart/2008/layout/HorizontalMultiLevelHierarchy"/>
    <dgm:cxn modelId="{6DA16F18-EFEF-4977-9610-26C28A7F57C5}" type="presParOf" srcId="{C59755B0-3B35-40CB-AFAB-F1E973EDE53C}" destId="{A8A57D66-ECCF-4B96-BC4A-BA88DCE61923}" srcOrd="0" destOrd="0" presId="urn:microsoft.com/office/officeart/2008/layout/HorizontalMultiLevelHierarchy"/>
    <dgm:cxn modelId="{A53BD6B9-1B34-451C-B29D-827F82C19519}" type="presParOf" srcId="{C59755B0-3B35-40CB-AFAB-F1E973EDE53C}" destId="{CF9AE07C-5D31-467A-A0C0-2C2B37377E3B}" srcOrd="1" destOrd="0" presId="urn:microsoft.com/office/officeart/2008/layout/HorizontalMultiLevelHierarchy"/>
    <dgm:cxn modelId="{8C1A27CC-3567-42F3-B766-6E33BF531410}" type="presParOf" srcId="{C47C9F4D-4BF3-46A1-B6B0-266C0E0BAC1F}" destId="{123CCC90-182B-404C-9358-C38AAF08B147}" srcOrd="4" destOrd="0" presId="urn:microsoft.com/office/officeart/2008/layout/HorizontalMultiLevelHierarchy"/>
    <dgm:cxn modelId="{C50CB60C-CA77-4DE8-BFA2-76FFA9A3508C}" type="presParOf" srcId="{123CCC90-182B-404C-9358-C38AAF08B147}" destId="{B3F04A66-C0A7-4A6B-AADF-2D8D2934B155}" srcOrd="0" destOrd="0" presId="urn:microsoft.com/office/officeart/2008/layout/HorizontalMultiLevelHierarchy"/>
    <dgm:cxn modelId="{602C21CF-7ABF-4709-A7D8-442E40EA600C}" type="presParOf" srcId="{C47C9F4D-4BF3-46A1-B6B0-266C0E0BAC1F}" destId="{172871AB-7B90-48B8-A8EC-491CF01DB009}" srcOrd="5" destOrd="0" presId="urn:microsoft.com/office/officeart/2008/layout/HorizontalMultiLevelHierarchy"/>
    <dgm:cxn modelId="{752EE6EA-36D4-43AB-8977-BE6592EFF9AF}" type="presParOf" srcId="{172871AB-7B90-48B8-A8EC-491CF01DB009}" destId="{78897695-1BE3-4479-9743-C9FF11634705}" srcOrd="0" destOrd="0" presId="urn:microsoft.com/office/officeart/2008/layout/HorizontalMultiLevelHierarchy"/>
    <dgm:cxn modelId="{7C18193C-567C-453D-A2DA-290E159029EA}" type="presParOf" srcId="{172871AB-7B90-48B8-A8EC-491CF01DB009}" destId="{1ECDDDBC-9720-4DF2-9B9A-1D7258735AC4}" srcOrd="1" destOrd="0" presId="urn:microsoft.com/office/officeart/2008/layout/HorizontalMultiLevelHierarchy"/>
    <dgm:cxn modelId="{4BD45BC2-2F4E-431B-AE08-E11F67DCCA75}" type="presParOf" srcId="{1ECDDDBC-9720-4DF2-9B9A-1D7258735AC4}" destId="{6A2A910B-D332-44B2-9404-666C5F410989}" srcOrd="0" destOrd="0" presId="urn:microsoft.com/office/officeart/2008/layout/HorizontalMultiLevelHierarchy"/>
    <dgm:cxn modelId="{9F4524C2-0012-42DC-BD2C-3B0EF90586EF}" type="presParOf" srcId="{6A2A910B-D332-44B2-9404-666C5F410989}" destId="{5589D3D1-CEE1-403E-A694-B6473E1F6D1B}" srcOrd="0" destOrd="0" presId="urn:microsoft.com/office/officeart/2008/layout/HorizontalMultiLevelHierarchy"/>
    <dgm:cxn modelId="{4AFCAC0B-E922-4769-9598-4B20FC045145}" type="presParOf" srcId="{1ECDDDBC-9720-4DF2-9B9A-1D7258735AC4}" destId="{F6D13435-DAEC-4CA5-AE04-C488F8EA7292}" srcOrd="1" destOrd="0" presId="urn:microsoft.com/office/officeart/2008/layout/HorizontalMultiLevelHierarchy"/>
    <dgm:cxn modelId="{A130668A-50CE-4F82-BFF9-93D8D8279653}" type="presParOf" srcId="{F6D13435-DAEC-4CA5-AE04-C488F8EA7292}" destId="{EF16255F-3FE9-4B91-8F40-970FB77FE8D4}" srcOrd="0" destOrd="0" presId="urn:microsoft.com/office/officeart/2008/layout/HorizontalMultiLevelHierarchy"/>
    <dgm:cxn modelId="{AF8EB6BF-A55A-498B-812D-CA4A2BD5E74C}" type="presParOf" srcId="{F6D13435-DAEC-4CA5-AE04-C488F8EA7292}" destId="{1D607CA4-70D1-4EAB-B33E-48E4DA9F82C6}" srcOrd="1" destOrd="0" presId="urn:microsoft.com/office/officeart/2008/layout/HorizontalMultiLevelHierarchy"/>
    <dgm:cxn modelId="{5565C79D-0BAB-4B7B-BD60-139E0B9C7619}" type="presParOf" srcId="{AB59BFF5-1292-43D7-AD4F-C3E35ABBE8BA}" destId="{A0643E63-7200-4E74-9E76-A80B122E693E}" srcOrd="2" destOrd="0" presId="urn:microsoft.com/office/officeart/2008/layout/HorizontalMultiLevelHierarchy"/>
    <dgm:cxn modelId="{509040F8-52A4-4492-82C7-0018E6DB3E5B}" type="presParOf" srcId="{A0643E63-7200-4E74-9E76-A80B122E693E}" destId="{7056CAB4-AB35-4BF4-AF0E-444AFC21E7F1}" srcOrd="0" destOrd="0" presId="urn:microsoft.com/office/officeart/2008/layout/HorizontalMultiLevelHierarchy"/>
    <dgm:cxn modelId="{32C6C9F7-884E-43A9-ACA8-8B3A6EBC7B38}" type="presParOf" srcId="{AB59BFF5-1292-43D7-AD4F-C3E35ABBE8BA}" destId="{4AA74B22-0222-499D-A70E-23A4A7099EA4}" srcOrd="3" destOrd="0" presId="urn:microsoft.com/office/officeart/2008/layout/HorizontalMultiLevelHierarchy"/>
    <dgm:cxn modelId="{7AE1BC5F-7F6D-40C9-85EA-96627B4EC4DF}" type="presParOf" srcId="{4AA74B22-0222-499D-A70E-23A4A7099EA4}" destId="{FFE75EA0-D574-468B-8575-42AB1CE52EEE}" srcOrd="0" destOrd="0" presId="urn:microsoft.com/office/officeart/2008/layout/HorizontalMultiLevelHierarchy"/>
    <dgm:cxn modelId="{7DCBBA5B-608D-410C-9B2E-41146938AA4D}" type="presParOf" srcId="{4AA74B22-0222-499D-A70E-23A4A7099EA4}" destId="{D780F998-0FF9-4433-A0D9-FD78A88FCA6B}" srcOrd="1" destOrd="0" presId="urn:microsoft.com/office/officeart/2008/layout/HorizontalMultiLevelHierarchy"/>
    <dgm:cxn modelId="{FB03A40C-D25B-40DA-90AC-54E3698AE95C}" type="presParOf" srcId="{D780F998-0FF9-4433-A0D9-FD78A88FCA6B}" destId="{4703A147-5ADE-470F-98E2-621F4C039FBB}" srcOrd="0" destOrd="0" presId="urn:microsoft.com/office/officeart/2008/layout/HorizontalMultiLevelHierarchy"/>
    <dgm:cxn modelId="{76DDD67A-E5DF-4841-8641-840A9D168851}" type="presParOf" srcId="{4703A147-5ADE-470F-98E2-621F4C039FBB}" destId="{91E0B6FE-5EF7-4FF4-A852-6E4FDB55B7D2}" srcOrd="0" destOrd="0" presId="urn:microsoft.com/office/officeart/2008/layout/HorizontalMultiLevelHierarchy"/>
    <dgm:cxn modelId="{367BD028-05B1-4AB9-B9EB-B1BEACBB6921}" type="presParOf" srcId="{D780F998-0FF9-4433-A0D9-FD78A88FCA6B}" destId="{5A78E940-0834-4092-8E4A-E98D490C90D9}" srcOrd="1" destOrd="0" presId="urn:microsoft.com/office/officeart/2008/layout/HorizontalMultiLevelHierarchy"/>
    <dgm:cxn modelId="{6F92E272-C880-4BC1-ACD2-571A9A091D65}" type="presParOf" srcId="{5A78E940-0834-4092-8E4A-E98D490C90D9}" destId="{0607FF53-40E5-44D3-A409-60F937238B2E}" srcOrd="0" destOrd="0" presId="urn:microsoft.com/office/officeart/2008/layout/HorizontalMultiLevelHierarchy"/>
    <dgm:cxn modelId="{05D01B1B-D05B-4A76-8596-96266DDF8DC3}" type="presParOf" srcId="{5A78E940-0834-4092-8E4A-E98D490C90D9}" destId="{83859409-DC0B-41D1-8FD2-8D117BFE6C76}" srcOrd="1" destOrd="0" presId="urn:microsoft.com/office/officeart/2008/layout/HorizontalMultiLevelHierarchy"/>
    <dgm:cxn modelId="{0A9914D2-9E79-425D-BBCF-D60DF27FCCB8}" type="presParOf" srcId="{83859409-DC0B-41D1-8FD2-8D117BFE6C76}" destId="{340B8B9A-4F3D-4876-98DB-868C9B5C422B}" srcOrd="0" destOrd="0" presId="urn:microsoft.com/office/officeart/2008/layout/HorizontalMultiLevelHierarchy"/>
    <dgm:cxn modelId="{BD1AD8FF-4A96-4308-AE1B-EF83C82DDEAC}" type="presParOf" srcId="{340B8B9A-4F3D-4876-98DB-868C9B5C422B}" destId="{85DE06FF-B5CB-43DD-896D-B7CA28D9BA7D}" srcOrd="0" destOrd="0" presId="urn:microsoft.com/office/officeart/2008/layout/HorizontalMultiLevelHierarchy"/>
    <dgm:cxn modelId="{ECB847B5-1AAD-4A15-8D59-E757133A8E50}" type="presParOf" srcId="{83859409-DC0B-41D1-8FD2-8D117BFE6C76}" destId="{1B7A2321-8E77-497B-8356-4CC44E520770}" srcOrd="1" destOrd="0" presId="urn:microsoft.com/office/officeart/2008/layout/HorizontalMultiLevelHierarchy"/>
    <dgm:cxn modelId="{38236EA9-4169-4FE9-87CA-34234F9993D1}" type="presParOf" srcId="{1B7A2321-8E77-497B-8356-4CC44E520770}" destId="{31BD2533-B034-4AF1-A395-E72008EC7EB6}" srcOrd="0" destOrd="0" presId="urn:microsoft.com/office/officeart/2008/layout/HorizontalMultiLevelHierarchy"/>
    <dgm:cxn modelId="{A34FCD28-43BA-4A9F-8DF2-D2B092216EC8}" type="presParOf" srcId="{1B7A2321-8E77-497B-8356-4CC44E520770}" destId="{468C4564-D930-4E44-8327-7531A93DADA5}" srcOrd="1" destOrd="0" presId="urn:microsoft.com/office/officeart/2008/layout/HorizontalMultiLevelHierarchy"/>
    <dgm:cxn modelId="{274A736D-88CC-47D2-8646-DC321F87F04E}" type="presParOf" srcId="{31BB9159-99B8-4658-8DF7-FC7034AA50A5}" destId="{39D18B04-E0CF-429C-B8FF-AA29F8D78227}" srcOrd="2" destOrd="0" presId="urn:microsoft.com/office/officeart/2008/layout/HorizontalMultiLevelHierarchy"/>
    <dgm:cxn modelId="{CA19CD29-9770-4570-99DB-D244B8E5A482}" type="presParOf" srcId="{39D18B04-E0CF-429C-B8FF-AA29F8D78227}" destId="{B9586916-174A-4A52-8B8F-4CC08C720301}" srcOrd="0" destOrd="0" presId="urn:microsoft.com/office/officeart/2008/layout/HorizontalMultiLevelHierarchy"/>
    <dgm:cxn modelId="{2B6872E9-45AF-48AC-AC9F-F2564F6D0934}" type="presParOf" srcId="{31BB9159-99B8-4658-8DF7-FC7034AA50A5}" destId="{11A3B6EB-98C5-4F66-8376-596202474E4C}" srcOrd="3" destOrd="0" presId="urn:microsoft.com/office/officeart/2008/layout/HorizontalMultiLevelHierarchy"/>
    <dgm:cxn modelId="{FF6D2C58-41F8-42E0-B76B-35EAF41F9305}" type="presParOf" srcId="{11A3B6EB-98C5-4F66-8376-596202474E4C}" destId="{4853C561-C129-4774-BEF5-91349FA73B76}" srcOrd="0" destOrd="0" presId="urn:microsoft.com/office/officeart/2008/layout/HorizontalMultiLevelHierarchy"/>
    <dgm:cxn modelId="{864C9BB9-50FA-45AC-8F52-F4253711D04F}" type="presParOf" srcId="{11A3B6EB-98C5-4F66-8376-596202474E4C}" destId="{A6BE6949-8017-459D-AC18-A877A4C7E895}" srcOrd="1" destOrd="0" presId="urn:microsoft.com/office/officeart/2008/layout/HorizontalMultiLevelHierarchy"/>
    <dgm:cxn modelId="{84A089D9-EA84-436B-9853-83A2645CBEFD}" type="presParOf" srcId="{A6BE6949-8017-459D-AC18-A877A4C7E895}" destId="{EA38D106-91DA-41A0-B14B-A2D268EFFB19}" srcOrd="0" destOrd="0" presId="urn:microsoft.com/office/officeart/2008/layout/HorizontalMultiLevelHierarchy"/>
    <dgm:cxn modelId="{50EDFF90-007B-4359-B04F-8EEB0EE5FF86}" type="presParOf" srcId="{EA38D106-91DA-41A0-B14B-A2D268EFFB19}" destId="{1C86C822-529A-4516-A048-0A9FF1F98BF9}" srcOrd="0" destOrd="0" presId="urn:microsoft.com/office/officeart/2008/layout/HorizontalMultiLevelHierarchy"/>
    <dgm:cxn modelId="{B87987A5-A808-4725-B516-4AFC60EC8B67}" type="presParOf" srcId="{A6BE6949-8017-459D-AC18-A877A4C7E895}" destId="{FA894F5D-488A-4791-8CE3-C01D5351FFB6}" srcOrd="1" destOrd="0" presId="urn:microsoft.com/office/officeart/2008/layout/HorizontalMultiLevelHierarchy"/>
    <dgm:cxn modelId="{72D12200-E5FE-4FE4-8183-2460E934C7FA}" type="presParOf" srcId="{FA894F5D-488A-4791-8CE3-C01D5351FFB6}" destId="{9BC79FB5-8199-41FA-8AC0-B8F3130786E1}" srcOrd="0" destOrd="0" presId="urn:microsoft.com/office/officeart/2008/layout/HorizontalMultiLevelHierarchy"/>
    <dgm:cxn modelId="{309B4FBD-70DF-4B5E-8863-DEF087A47B0D}" type="presParOf" srcId="{FA894F5D-488A-4791-8CE3-C01D5351FFB6}" destId="{BB412A4E-C96B-40DC-9DFA-A41A76F8E935}" srcOrd="1" destOrd="0" presId="urn:microsoft.com/office/officeart/2008/layout/HorizontalMultiLevelHierarchy"/>
    <dgm:cxn modelId="{41ADC133-FD62-4440-AFB0-2965A9506EA3}" type="presParOf" srcId="{A6BE6949-8017-459D-AC18-A877A4C7E895}" destId="{EE887651-E2FE-4F46-B87B-7C94D10141BC}" srcOrd="2" destOrd="0" presId="urn:microsoft.com/office/officeart/2008/layout/HorizontalMultiLevelHierarchy"/>
    <dgm:cxn modelId="{2AA09677-987D-4BFD-89F9-17CE68382F58}" type="presParOf" srcId="{EE887651-E2FE-4F46-B87B-7C94D10141BC}" destId="{15380EDD-48F2-4538-B119-9D52B0F623C8}" srcOrd="0" destOrd="0" presId="urn:microsoft.com/office/officeart/2008/layout/HorizontalMultiLevelHierarchy"/>
    <dgm:cxn modelId="{2DAE2B93-073B-4DC2-94F5-0CAF3DCAB4C7}" type="presParOf" srcId="{A6BE6949-8017-459D-AC18-A877A4C7E895}" destId="{07429064-B2E9-4887-B2F8-4D994685B3D1}" srcOrd="3" destOrd="0" presId="urn:microsoft.com/office/officeart/2008/layout/HorizontalMultiLevelHierarchy"/>
    <dgm:cxn modelId="{A2ABD932-7796-4410-8220-17AE78552F68}" type="presParOf" srcId="{07429064-B2E9-4887-B2F8-4D994685B3D1}" destId="{D57882D1-289D-45A6-AB91-76CC7D374A74}" srcOrd="0" destOrd="0" presId="urn:microsoft.com/office/officeart/2008/layout/HorizontalMultiLevelHierarchy"/>
    <dgm:cxn modelId="{85F20F72-B0C7-443F-87B9-186A90041239}" type="presParOf" srcId="{07429064-B2E9-4887-B2F8-4D994685B3D1}" destId="{4A2879B2-C4BB-4A02-A1CB-883C59D68443}" srcOrd="1" destOrd="0" presId="urn:microsoft.com/office/officeart/2008/layout/HorizontalMultiLevelHierarchy"/>
    <dgm:cxn modelId="{3264512C-D9E0-4642-88BD-DC55289264C9}" type="presParOf" srcId="{4A2879B2-C4BB-4A02-A1CB-883C59D68443}" destId="{F07E5076-BEDF-4A23-B61F-278BCD207F9E}" srcOrd="0" destOrd="0" presId="urn:microsoft.com/office/officeart/2008/layout/HorizontalMultiLevelHierarchy"/>
    <dgm:cxn modelId="{E372B62A-EA9A-43CD-A1AF-2A30AA959DC1}" type="presParOf" srcId="{F07E5076-BEDF-4A23-B61F-278BCD207F9E}" destId="{2E0B5A95-9C59-47DD-BF5E-CB21F5A2B2E6}" srcOrd="0" destOrd="0" presId="urn:microsoft.com/office/officeart/2008/layout/HorizontalMultiLevelHierarchy"/>
    <dgm:cxn modelId="{E0BBB115-29E3-48E8-B240-29A7FD99B955}" type="presParOf" srcId="{4A2879B2-C4BB-4A02-A1CB-883C59D68443}" destId="{B1E979FA-7419-45DF-B8A1-BADB6953FD30}" srcOrd="1" destOrd="0" presId="urn:microsoft.com/office/officeart/2008/layout/HorizontalMultiLevelHierarchy"/>
    <dgm:cxn modelId="{55621C09-53BE-48BF-80B3-7BE214247608}" type="presParOf" srcId="{B1E979FA-7419-45DF-B8A1-BADB6953FD30}" destId="{BD1D5147-CAB9-492F-B3B3-31618ED7E9D8}" srcOrd="0" destOrd="0" presId="urn:microsoft.com/office/officeart/2008/layout/HorizontalMultiLevelHierarchy"/>
    <dgm:cxn modelId="{D1383A0A-479E-47BD-B3C8-AA6209475789}" type="presParOf" srcId="{B1E979FA-7419-45DF-B8A1-BADB6953FD30}" destId="{5029EEB5-1443-4122-AA2C-330E54F96445}" srcOrd="1" destOrd="0" presId="urn:microsoft.com/office/officeart/2008/layout/HorizontalMultiLevelHierarchy"/>
    <dgm:cxn modelId="{9586A521-2DC4-42EC-8F2B-412894C9823C}" type="presParOf" srcId="{884D0512-17EA-457E-A31C-A7D39C16D8FA}" destId="{214D74DF-3611-41B9-AE07-061CC492D6E8}" srcOrd="2" destOrd="0" presId="urn:microsoft.com/office/officeart/2008/layout/HorizontalMultiLevelHierarchy"/>
    <dgm:cxn modelId="{9C83B56D-DFFE-411C-9FE4-AE66C1E2617B}" type="presParOf" srcId="{214D74DF-3611-41B9-AE07-061CC492D6E8}" destId="{48E0BBC0-A9C2-4CA1-B319-C8EE200BEC48}" srcOrd="0" destOrd="0" presId="urn:microsoft.com/office/officeart/2008/layout/HorizontalMultiLevelHierarchy"/>
    <dgm:cxn modelId="{8CEED48B-334D-436D-8208-C8DF789DF428}" type="presParOf" srcId="{884D0512-17EA-457E-A31C-A7D39C16D8FA}" destId="{1C065E5C-CE5B-4EFD-BE3A-EF59F465619E}" srcOrd="3" destOrd="0" presId="urn:microsoft.com/office/officeart/2008/layout/HorizontalMultiLevelHierarchy"/>
    <dgm:cxn modelId="{1B55A200-A117-4D1B-8DCB-84E87AADFDE5}" type="presParOf" srcId="{1C065E5C-CE5B-4EFD-BE3A-EF59F465619E}" destId="{0C23C594-A1F8-48F4-BB12-B39E7D9AC9C2}" srcOrd="0" destOrd="0" presId="urn:microsoft.com/office/officeart/2008/layout/HorizontalMultiLevelHierarchy"/>
    <dgm:cxn modelId="{618102B2-872B-4353-A1F0-2B5EE1816068}" type="presParOf" srcId="{1C065E5C-CE5B-4EFD-BE3A-EF59F465619E}" destId="{A77A0B14-79D1-4890-B3A2-D921C607086A}" srcOrd="1" destOrd="0" presId="urn:microsoft.com/office/officeart/2008/layout/HorizontalMultiLevelHierarchy"/>
    <dgm:cxn modelId="{8AF4F0F7-1E09-4DCB-9F34-990261591215}" type="presParOf" srcId="{A77A0B14-79D1-4890-B3A2-D921C607086A}" destId="{35FC0EBE-2F98-406E-9194-5140E136A860}" srcOrd="0" destOrd="0" presId="urn:microsoft.com/office/officeart/2008/layout/HorizontalMultiLevelHierarchy"/>
    <dgm:cxn modelId="{B9308244-4FF2-4ADA-BE77-5A83A87BCC4F}" type="presParOf" srcId="{35FC0EBE-2F98-406E-9194-5140E136A860}" destId="{198AADD7-4163-446F-8728-F6E55978C4E8}" srcOrd="0" destOrd="0" presId="urn:microsoft.com/office/officeart/2008/layout/HorizontalMultiLevelHierarchy"/>
    <dgm:cxn modelId="{28F8488A-0CCB-415A-9DF8-7163D5358370}" type="presParOf" srcId="{A77A0B14-79D1-4890-B3A2-D921C607086A}" destId="{2783F72D-4FB7-4FB7-88C3-1959E39EC4FE}" srcOrd="1" destOrd="0" presId="urn:microsoft.com/office/officeart/2008/layout/HorizontalMultiLevelHierarchy"/>
    <dgm:cxn modelId="{A9581391-050E-4D91-9B75-512D09FB8CB8}" type="presParOf" srcId="{2783F72D-4FB7-4FB7-88C3-1959E39EC4FE}" destId="{B17459EA-4C4D-4E01-8EB9-A0F8F97FC4A7}" srcOrd="0" destOrd="0" presId="urn:microsoft.com/office/officeart/2008/layout/HorizontalMultiLevelHierarchy"/>
    <dgm:cxn modelId="{53ECD856-6A2A-493C-ADDE-8DC354B31623}" type="presParOf" srcId="{2783F72D-4FB7-4FB7-88C3-1959E39EC4FE}" destId="{FF2651AE-A1DC-4C84-8D11-C365E1338956}"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851B551-93BF-4B2D-938A-1F1E252E0732}"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nl-NL"/>
        </a:p>
      </dgm:t>
    </dgm:pt>
    <dgm:pt modelId="{2F0CE028-B564-4FB6-B108-C99F40FA2EF4}">
      <dgm:prSet phldrT="[Tekst]" custT="1"/>
      <dgm:spPr>
        <a:xfrm>
          <a:off x="-312079" y="2117718"/>
          <a:ext cx="1067139" cy="437994"/>
        </a:xfrm>
        <a:prstGeom prst="rect">
          <a:avLst/>
        </a:prstGeom>
        <a:solidFill>
          <a:srgbClr val="E97132">
            <a:lumMod val="60000"/>
            <a:lumOff val="40000"/>
          </a:srgbClr>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Een leerling heeft medische zorg nodig*</a:t>
          </a:r>
        </a:p>
      </dgm:t>
    </dgm:pt>
    <dgm:pt modelId="{48E25829-CCD2-4CC3-94DF-6F784A045934}" type="parTrans" cxnId="{EB7FD70F-6804-41E0-A30C-A55DE564B6B9}">
      <dgm:prSet/>
      <dgm:spPr/>
      <dgm:t>
        <a:bodyPr/>
        <a:lstStyle/>
        <a:p>
          <a:endParaRPr lang="nl-NL" sz="900">
            <a:latin typeface="Encode Sans" panose="02000000000000000000" pitchFamily="2" charset="0"/>
          </a:endParaRPr>
        </a:p>
      </dgm:t>
    </dgm:pt>
    <dgm:pt modelId="{6C1E58F0-36A4-4200-9AB4-7532F3D0CEBE}" type="sibTrans" cxnId="{EB7FD70F-6804-41E0-A30C-A55DE564B6B9}">
      <dgm:prSet/>
      <dgm:spPr/>
      <dgm:t>
        <a:bodyPr/>
        <a:lstStyle/>
        <a:p>
          <a:endParaRPr lang="nl-NL" sz="900">
            <a:latin typeface="Encode Sans" panose="02000000000000000000" pitchFamily="2" charset="0"/>
          </a:endParaRPr>
        </a:p>
      </dgm:t>
    </dgm:pt>
    <dgm:pt modelId="{6104CF5D-7120-4F76-99C1-9723ED28A6DD}">
      <dgm:prSet phldrT="[Tekst]" custT="1"/>
      <dgm:spPr>
        <a:xfrm>
          <a:off x="1122740" y="1185612"/>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is een verklaring medisch handelen aanwezig </a:t>
          </a:r>
        </a:p>
      </dgm:t>
    </dgm:pt>
    <dgm:pt modelId="{CBB4B1F1-2067-4B33-BD05-4316C2CA9DA6}" type="parTrans" cxnId="{CF37FF01-772C-47A7-86A0-42FE1AD9FC37}">
      <dgm:prSet custT="1"/>
      <dgm:spPr>
        <a:xfrm>
          <a:off x="440488" y="1404609"/>
          <a:ext cx="682252" cy="932106"/>
        </a:xfrm>
        <a:custGeom>
          <a:avLst/>
          <a:gdLst/>
          <a:ahLst/>
          <a:cxnLst/>
          <a:rect l="0" t="0" r="0" b="0"/>
          <a:pathLst>
            <a:path>
              <a:moveTo>
                <a:pt x="0" y="932106"/>
              </a:moveTo>
              <a:lnTo>
                <a:pt x="341126" y="932106"/>
              </a:lnTo>
              <a:lnTo>
                <a:pt x="341126" y="0"/>
              </a:lnTo>
              <a:lnTo>
                <a:pt x="682252" y="0"/>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8E66082D-D59D-4035-889D-C2F66041F835}" type="sibTrans" cxnId="{CF37FF01-772C-47A7-86A0-42FE1AD9FC37}">
      <dgm:prSet/>
      <dgm:spPr/>
      <dgm:t>
        <a:bodyPr/>
        <a:lstStyle/>
        <a:p>
          <a:endParaRPr lang="nl-NL" sz="900">
            <a:latin typeface="Encode Sans" panose="02000000000000000000" pitchFamily="2" charset="0"/>
          </a:endParaRPr>
        </a:p>
      </dgm:t>
    </dgm:pt>
    <dgm:pt modelId="{C97A7075-9A84-4C04-B370-0FBC6FAE5B6B}">
      <dgm:prSet phldrT="[Tekst]" custT="1"/>
      <dgm:spPr>
        <a:xfrm>
          <a:off x="1120571" y="2108896"/>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is geen verklaring medisch handelen aanwezig</a:t>
          </a:r>
        </a:p>
      </dgm:t>
    </dgm:pt>
    <dgm:pt modelId="{FE80C5A4-952D-4E37-B90F-8D80F2DC5714}" type="parTrans" cxnId="{13EA41B2-0680-4F33-87D0-82925E72545D}">
      <dgm:prSet custT="1"/>
      <dgm:spPr>
        <a:xfrm>
          <a:off x="440488" y="2282174"/>
          <a:ext cx="680083" cy="91440"/>
        </a:xfrm>
        <a:custGeom>
          <a:avLst/>
          <a:gdLst/>
          <a:ahLst/>
          <a:cxnLst/>
          <a:rect l="0" t="0" r="0" b="0"/>
          <a:pathLst>
            <a:path>
              <a:moveTo>
                <a:pt x="0" y="54542"/>
              </a:moveTo>
              <a:lnTo>
                <a:pt x="340041" y="54542"/>
              </a:lnTo>
              <a:lnTo>
                <a:pt x="340041" y="45720"/>
              </a:lnTo>
              <a:lnTo>
                <a:pt x="680083" y="45720"/>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BC8ACA72-DDC6-4FE6-BFA1-4F7493D0B315}" type="sibTrans" cxnId="{13EA41B2-0680-4F33-87D0-82925E72545D}">
      <dgm:prSet/>
      <dgm:spPr/>
      <dgm:t>
        <a:bodyPr/>
        <a:lstStyle/>
        <a:p>
          <a:endParaRPr lang="nl-NL" sz="900">
            <a:latin typeface="Encode Sans" panose="02000000000000000000" pitchFamily="2" charset="0"/>
          </a:endParaRPr>
        </a:p>
      </dgm:t>
    </dgm:pt>
    <dgm:pt modelId="{B2CEA1B9-0BAB-4C68-8009-9DA2BF57613B}">
      <dgm:prSet custT="1"/>
      <dgm:spPr>
        <a:xfrm>
          <a:off x="2777083" y="2110289"/>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a:t>
          </a:r>
          <a:r>
            <a:rPr lang="nl-NL" sz="900" baseline="0">
              <a:solidFill>
                <a:sysClr val="windowText" lastClr="000000">
                  <a:hueOff val="0"/>
                  <a:satOff val="0"/>
                  <a:lumOff val="0"/>
                  <a:alphaOff val="0"/>
                </a:sysClr>
              </a:solidFill>
              <a:latin typeface="Encode Sans" panose="02000000000000000000" pitchFamily="2" charset="0"/>
              <a:ea typeface="+mn-ea"/>
              <a:cs typeface="+mn-cs"/>
            </a:rPr>
            <a:t> BHV wordt gebeld</a:t>
          </a: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3427F370-9D88-4D12-BF05-409E97A7A155}" type="parTrans" cxnId="{AAC7F06F-D05E-4B98-B9AB-01C609CD1986}">
      <dgm:prSet custT="1"/>
      <dgm:spPr>
        <a:xfrm>
          <a:off x="2557194" y="2282174"/>
          <a:ext cx="219889" cy="91440"/>
        </a:xfrm>
        <a:custGeom>
          <a:avLst/>
          <a:gdLst/>
          <a:ahLst/>
          <a:cxnLst/>
          <a:rect l="0" t="0" r="0" b="0"/>
          <a:pathLst>
            <a:path>
              <a:moveTo>
                <a:pt x="0" y="45720"/>
              </a:moveTo>
              <a:lnTo>
                <a:pt x="109944" y="45720"/>
              </a:lnTo>
              <a:lnTo>
                <a:pt x="109944" y="47112"/>
              </a:lnTo>
              <a:lnTo>
                <a:pt x="219889" y="47112"/>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42CF749D-F85E-4AB4-B8F1-86D1B55752B7}" type="sibTrans" cxnId="{AAC7F06F-D05E-4B98-B9AB-01C609CD1986}">
      <dgm:prSet/>
      <dgm:spPr/>
      <dgm:t>
        <a:bodyPr/>
        <a:lstStyle/>
        <a:p>
          <a:endParaRPr lang="nl-NL" sz="900">
            <a:latin typeface="Encode Sans" panose="02000000000000000000" pitchFamily="2" charset="0"/>
          </a:endParaRPr>
        </a:p>
      </dgm:t>
    </dgm:pt>
    <dgm:pt modelId="{BBB8E9AB-0486-4633-AA2E-0243D4A3C12A}">
      <dgm:prSet custT="1"/>
      <dgm:spPr>
        <a:xfrm>
          <a:off x="1123516" y="3052613"/>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is sprake van een acute (nood)situatie</a:t>
          </a:r>
        </a:p>
      </dgm:t>
    </dgm:pt>
    <dgm:pt modelId="{FA01C5F4-6FF2-42DD-A893-BC71A863FBB5}" type="parTrans" cxnId="{64F89A01-1D39-4098-A6E3-BCA027EF769C}">
      <dgm:prSet custT="1"/>
      <dgm:spPr>
        <a:xfrm>
          <a:off x="440488" y="2336716"/>
          <a:ext cx="683028" cy="934894"/>
        </a:xfrm>
        <a:custGeom>
          <a:avLst/>
          <a:gdLst/>
          <a:ahLst/>
          <a:cxnLst/>
          <a:rect l="0" t="0" r="0" b="0"/>
          <a:pathLst>
            <a:path>
              <a:moveTo>
                <a:pt x="0" y="0"/>
              </a:moveTo>
              <a:lnTo>
                <a:pt x="341514" y="0"/>
              </a:lnTo>
              <a:lnTo>
                <a:pt x="341514" y="934894"/>
              </a:lnTo>
              <a:lnTo>
                <a:pt x="683028" y="934894"/>
              </a:lnTo>
            </a:path>
          </a:pathLst>
        </a:custGeom>
        <a:noFill/>
        <a:ln w="19050" cap="flat" cmpd="sng" algn="ctr">
          <a:solidFill>
            <a:sysClr val="windowText" lastClr="000000">
              <a:shade val="6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0957BA3B-B392-459E-8376-16DE0B325526}" type="sibTrans" cxnId="{64F89A01-1D39-4098-A6E3-BCA027EF769C}">
      <dgm:prSet/>
      <dgm:spPr/>
      <dgm:t>
        <a:bodyPr/>
        <a:lstStyle/>
        <a:p>
          <a:endParaRPr lang="nl-NL" sz="900">
            <a:latin typeface="Encode Sans" panose="02000000000000000000" pitchFamily="2" charset="0"/>
          </a:endParaRPr>
        </a:p>
      </dgm:t>
    </dgm:pt>
    <dgm:pt modelId="{2D821AFF-788A-4546-8258-937C97CF83E2}">
      <dgm:prSet custT="1"/>
      <dgm:spPr>
        <a:xfrm>
          <a:off x="2766926" y="2744203"/>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wordt gebeld</a:t>
          </a:r>
        </a:p>
      </dgm:t>
    </dgm:pt>
    <dgm:pt modelId="{DF6F7600-C47B-444A-8FF2-BADDB5C83F3F}" type="parTrans" cxnId="{060D0059-D0BF-4EB2-9757-71922FEF7266}">
      <dgm:prSet custT="1"/>
      <dgm:spPr>
        <a:xfrm>
          <a:off x="2560139" y="2963201"/>
          <a:ext cx="206787" cy="308409"/>
        </a:xfrm>
        <a:custGeom>
          <a:avLst/>
          <a:gdLst/>
          <a:ahLst/>
          <a:cxnLst/>
          <a:rect l="0" t="0" r="0" b="0"/>
          <a:pathLst>
            <a:path>
              <a:moveTo>
                <a:pt x="0" y="308409"/>
              </a:moveTo>
              <a:lnTo>
                <a:pt x="103393" y="308409"/>
              </a:lnTo>
              <a:lnTo>
                <a:pt x="103393" y="0"/>
              </a:lnTo>
              <a:lnTo>
                <a:pt x="206787"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B9B64F05-5143-4D05-A9F0-2AE91491A134}" type="sibTrans" cxnId="{060D0059-D0BF-4EB2-9757-71922FEF7266}">
      <dgm:prSet/>
      <dgm:spPr/>
      <dgm:t>
        <a:bodyPr/>
        <a:lstStyle/>
        <a:p>
          <a:endParaRPr lang="nl-NL" sz="900">
            <a:latin typeface="Encode Sans" panose="02000000000000000000" pitchFamily="2" charset="0"/>
          </a:endParaRPr>
        </a:p>
      </dgm:t>
    </dgm:pt>
    <dgm:pt modelId="{325867B9-F40D-4CD0-A56E-528B44C11CE7}">
      <dgm:prSet custT="1"/>
      <dgm:spPr>
        <a:xfrm>
          <a:off x="2772012" y="3367943"/>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112 wordt gebeld</a:t>
          </a:r>
        </a:p>
      </dgm:t>
    </dgm:pt>
    <dgm:pt modelId="{16CD2247-6763-4539-9471-7620FAE2F318}" type="parTrans" cxnId="{579EBE53-9979-4342-9D63-816DBD75D0FF}">
      <dgm:prSet custT="1"/>
      <dgm:spPr>
        <a:xfrm>
          <a:off x="2560139" y="3271610"/>
          <a:ext cx="211873" cy="315330"/>
        </a:xfrm>
        <a:custGeom>
          <a:avLst/>
          <a:gdLst/>
          <a:ahLst/>
          <a:cxnLst/>
          <a:rect l="0" t="0" r="0" b="0"/>
          <a:pathLst>
            <a:path>
              <a:moveTo>
                <a:pt x="0" y="0"/>
              </a:moveTo>
              <a:lnTo>
                <a:pt x="105936" y="0"/>
              </a:lnTo>
              <a:lnTo>
                <a:pt x="105936" y="315330"/>
              </a:lnTo>
              <a:lnTo>
                <a:pt x="211873" y="31533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FD211AFD-29DC-4FAC-B401-68AD14D2E311}" type="sibTrans" cxnId="{579EBE53-9979-4342-9D63-816DBD75D0FF}">
      <dgm:prSet/>
      <dgm:spPr/>
      <dgm:t>
        <a:bodyPr/>
        <a:lstStyle/>
        <a:p>
          <a:endParaRPr lang="nl-NL" sz="900">
            <a:latin typeface="Encode Sans" panose="02000000000000000000" pitchFamily="2" charset="0"/>
          </a:endParaRPr>
        </a:p>
      </dgm:t>
    </dgm:pt>
    <dgm:pt modelId="{516D9351-93E6-42EC-A4C1-B0C90C7ACEF5}">
      <dgm:prSet custT="1"/>
      <dgm:spPr>
        <a:xfrm>
          <a:off x="4450203" y="3367947"/>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wordt gebeld (Dit is verplicht als 112 wordt gebeld!)</a:t>
          </a:r>
        </a:p>
      </dgm:t>
    </dgm:pt>
    <dgm:pt modelId="{1EE5DAEC-C3C8-4215-BCB8-ECE8EFF6F0FE}" type="parTrans" cxnId="{9660C983-01D6-40C4-8879-F130D8C8DAC5}">
      <dgm:prSet custT="1"/>
      <dgm:spPr>
        <a:xfrm>
          <a:off x="4208635" y="3541220"/>
          <a:ext cx="241568" cy="91440"/>
        </a:xfrm>
        <a:custGeom>
          <a:avLst/>
          <a:gdLst/>
          <a:ahLst/>
          <a:cxnLst/>
          <a:rect l="0" t="0" r="0" b="0"/>
          <a:pathLst>
            <a:path>
              <a:moveTo>
                <a:pt x="0" y="45720"/>
              </a:moveTo>
              <a:lnTo>
                <a:pt x="120784" y="45720"/>
              </a:lnTo>
              <a:lnTo>
                <a:pt x="120784" y="45724"/>
              </a:lnTo>
              <a:lnTo>
                <a:pt x="241568" y="45724"/>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6916C115-90D4-4428-A20A-B28F48A18188}" type="sibTrans" cxnId="{9660C983-01D6-40C4-8879-F130D8C8DAC5}">
      <dgm:prSet/>
      <dgm:spPr/>
      <dgm:t>
        <a:bodyPr/>
        <a:lstStyle/>
        <a:p>
          <a:endParaRPr lang="nl-NL" sz="900">
            <a:latin typeface="Encode Sans" panose="02000000000000000000" pitchFamily="2" charset="0"/>
          </a:endParaRPr>
        </a:p>
      </dgm:t>
    </dgm:pt>
    <dgm:pt modelId="{7729CFB3-C517-4C62-8037-859C6D4EF3BB}">
      <dgm:prSet custT="1"/>
      <dgm:spPr>
        <a:xfrm>
          <a:off x="4440046" y="2744203"/>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217D62D3-9138-437A-8D20-CB3DB9122B32}" type="parTrans" cxnId="{FB7C023E-9420-4258-A7B0-80A9BED37A1F}">
      <dgm:prSet custT="1"/>
      <dgm:spPr>
        <a:xfrm>
          <a:off x="4203549" y="2917481"/>
          <a:ext cx="236496" cy="91440"/>
        </a:xfrm>
        <a:custGeom>
          <a:avLst/>
          <a:gdLst/>
          <a:ahLst/>
          <a:cxnLst/>
          <a:rect l="0" t="0" r="0" b="0"/>
          <a:pathLst>
            <a:path>
              <a:moveTo>
                <a:pt x="0" y="45720"/>
              </a:moveTo>
              <a:lnTo>
                <a:pt x="236496"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104F315F-9E8B-4A02-B61F-867BB6F706DF}" type="sibTrans" cxnId="{FB7C023E-9420-4258-A7B0-80A9BED37A1F}">
      <dgm:prSet/>
      <dgm:spPr/>
      <dgm:t>
        <a:bodyPr/>
        <a:lstStyle/>
        <a:p>
          <a:endParaRPr lang="nl-NL" sz="900">
            <a:latin typeface="Encode Sans" panose="02000000000000000000" pitchFamily="2" charset="0"/>
          </a:endParaRPr>
        </a:p>
      </dgm:t>
    </dgm:pt>
    <dgm:pt modelId="{54DDDBF3-34EF-46DD-8AA4-6C8D9F816520}">
      <dgm:prSet custT="1"/>
      <dgm:spPr>
        <a:xfrm>
          <a:off x="6062339" y="3367939"/>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0764F589-CECB-4BA8-91BE-9D082D334AFB}" type="parTrans" cxnId="{14EC34B0-481E-4896-90CC-E25C31F7D8B8}">
      <dgm:prSet custT="1"/>
      <dgm:spPr>
        <a:xfrm>
          <a:off x="5886826" y="3541216"/>
          <a:ext cx="175512" cy="91440"/>
        </a:xfrm>
        <a:custGeom>
          <a:avLst/>
          <a:gdLst/>
          <a:ahLst/>
          <a:cxnLst/>
          <a:rect l="0" t="0" r="0" b="0"/>
          <a:pathLst>
            <a:path>
              <a:moveTo>
                <a:pt x="0" y="45728"/>
              </a:moveTo>
              <a:lnTo>
                <a:pt x="87756" y="45728"/>
              </a:lnTo>
              <a:lnTo>
                <a:pt x="87756" y="45720"/>
              </a:lnTo>
              <a:lnTo>
                <a:pt x="175512"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848CE8A8-C26E-4CD4-8B4B-BB448C91E820}" type="sibTrans" cxnId="{14EC34B0-481E-4896-90CC-E25C31F7D8B8}">
      <dgm:prSet/>
      <dgm:spPr/>
      <dgm:t>
        <a:bodyPr/>
        <a:lstStyle/>
        <a:p>
          <a:endParaRPr lang="nl-NL" sz="900">
            <a:latin typeface="Encode Sans" panose="02000000000000000000" pitchFamily="2" charset="0"/>
          </a:endParaRPr>
        </a:p>
      </dgm:t>
    </dgm:pt>
    <dgm:pt modelId="{1CEC8047-E9FF-483D-B4A9-795F89D71B3B}">
      <dgm:prSet custT="1"/>
      <dgm:spPr>
        <a:xfrm>
          <a:off x="4419704" y="2110293"/>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403E0DDF-1DBD-4099-A248-53A24D65680C}" type="parTrans" cxnId="{E9B14A67-98F0-4E14-A09A-F5298796F788}">
      <dgm:prSet custT="1"/>
      <dgm:spPr>
        <a:xfrm>
          <a:off x="4213706" y="2283566"/>
          <a:ext cx="205997" cy="91440"/>
        </a:xfrm>
        <a:custGeom>
          <a:avLst/>
          <a:gdLst/>
          <a:ahLst/>
          <a:cxnLst/>
          <a:rect l="0" t="0" r="0" b="0"/>
          <a:pathLst>
            <a:path>
              <a:moveTo>
                <a:pt x="0" y="45720"/>
              </a:moveTo>
              <a:lnTo>
                <a:pt x="102998" y="45720"/>
              </a:lnTo>
              <a:lnTo>
                <a:pt x="102998" y="45724"/>
              </a:lnTo>
              <a:lnTo>
                <a:pt x="205997" y="45724"/>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3F58388B-165A-4C91-BF22-61AF4A434E44}" type="sibTrans" cxnId="{E9B14A67-98F0-4E14-A09A-F5298796F788}">
      <dgm:prSet/>
      <dgm:spPr/>
      <dgm:t>
        <a:bodyPr/>
        <a:lstStyle/>
        <a:p>
          <a:endParaRPr lang="nl-NL" sz="900">
            <a:latin typeface="Encode Sans" panose="02000000000000000000" pitchFamily="2" charset="0"/>
          </a:endParaRPr>
        </a:p>
      </dgm:t>
    </dgm:pt>
    <dgm:pt modelId="{DCCD4418-B77D-4C06-AFF0-DA9822D0F139}">
      <dgm:prSet custT="1"/>
      <dgm:spPr>
        <a:xfrm>
          <a:off x="2777083" y="1187040"/>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wordt gebeld </a:t>
          </a:r>
        </a:p>
      </dgm:t>
    </dgm:pt>
    <dgm:pt modelId="{71D5427C-3354-47E2-B4F3-D17B72591472}" type="sibTrans" cxnId="{6EC5AC34-B0B6-49D0-800E-DAA229C5E754}">
      <dgm:prSet/>
      <dgm:spPr/>
      <dgm:t>
        <a:bodyPr/>
        <a:lstStyle/>
        <a:p>
          <a:endParaRPr lang="nl-NL" sz="900">
            <a:latin typeface="Encode Sans" panose="02000000000000000000" pitchFamily="2" charset="0"/>
          </a:endParaRPr>
        </a:p>
      </dgm:t>
    </dgm:pt>
    <dgm:pt modelId="{4C09C628-37EF-48A5-9E6E-45F7CC41C142}" type="parTrans" cxnId="{6EC5AC34-B0B6-49D0-800E-DAA229C5E754}">
      <dgm:prSet custT="1"/>
      <dgm:spPr>
        <a:xfrm>
          <a:off x="2559363" y="1358889"/>
          <a:ext cx="217720" cy="91440"/>
        </a:xfrm>
        <a:custGeom>
          <a:avLst/>
          <a:gdLst/>
          <a:ahLst/>
          <a:cxnLst/>
          <a:rect l="0" t="0" r="0" b="0"/>
          <a:pathLst>
            <a:path>
              <a:moveTo>
                <a:pt x="0" y="45720"/>
              </a:moveTo>
              <a:lnTo>
                <a:pt x="108860" y="45720"/>
              </a:lnTo>
              <a:lnTo>
                <a:pt x="108860" y="47147"/>
              </a:lnTo>
              <a:lnTo>
                <a:pt x="217720" y="47147"/>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9639330F-2B9F-488B-9DAD-3F1DE194D172}">
      <dgm:prSet custT="1"/>
      <dgm:spPr>
        <a:xfrm>
          <a:off x="4414604" y="851956"/>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kan conform de instructies gehandeld worden</a:t>
          </a:r>
        </a:p>
      </dgm:t>
    </dgm:pt>
    <dgm:pt modelId="{A702B4E8-A855-45FD-A5EB-A12AA8231D31}" type="parTrans" cxnId="{E63569A2-ADE5-4EA9-B9B3-369708FDC9CB}">
      <dgm:prSet custT="1"/>
      <dgm:spPr>
        <a:xfrm>
          <a:off x="4213706" y="1070953"/>
          <a:ext cx="200897" cy="335083"/>
        </a:xfrm>
        <a:custGeom>
          <a:avLst/>
          <a:gdLst/>
          <a:ahLst/>
          <a:cxnLst/>
          <a:rect l="0" t="0" r="0" b="0"/>
          <a:pathLst>
            <a:path>
              <a:moveTo>
                <a:pt x="0" y="335083"/>
              </a:moveTo>
              <a:lnTo>
                <a:pt x="100448" y="335083"/>
              </a:lnTo>
              <a:lnTo>
                <a:pt x="100448" y="0"/>
              </a:lnTo>
              <a:lnTo>
                <a:pt x="200897" y="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1B5F9B98-C77C-4E49-879B-6C17AE905B4F}" type="sibTrans" cxnId="{E63569A2-ADE5-4EA9-B9B3-369708FDC9CB}">
      <dgm:prSet/>
      <dgm:spPr/>
      <dgm:t>
        <a:bodyPr/>
        <a:lstStyle/>
        <a:p>
          <a:endParaRPr lang="nl-NL" sz="900">
            <a:latin typeface="Encode Sans" panose="02000000000000000000" pitchFamily="2" charset="0"/>
          </a:endParaRPr>
        </a:p>
      </dgm:t>
    </dgm:pt>
    <dgm:pt modelId="{6ACD4D7E-1EBC-444B-A315-A33AF64BCE52}">
      <dgm:prSet custT="1"/>
      <dgm:spPr>
        <a:xfrm>
          <a:off x="4414632" y="1491634"/>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Er kan niet conform de instructies gehandeld worden</a:t>
          </a:r>
        </a:p>
      </dgm:t>
    </dgm:pt>
    <dgm:pt modelId="{32130609-099E-474E-B7CD-7A9AF72FC41B}" type="parTrans" cxnId="{17B4506A-A51B-4D59-A327-808A808BA1C6}">
      <dgm:prSet custT="1"/>
      <dgm:spPr>
        <a:xfrm>
          <a:off x="4213706" y="1406037"/>
          <a:ext cx="200926" cy="304594"/>
        </a:xfrm>
        <a:custGeom>
          <a:avLst/>
          <a:gdLst/>
          <a:ahLst/>
          <a:cxnLst/>
          <a:rect l="0" t="0" r="0" b="0"/>
          <a:pathLst>
            <a:path>
              <a:moveTo>
                <a:pt x="0" y="0"/>
              </a:moveTo>
              <a:lnTo>
                <a:pt x="100463" y="0"/>
              </a:lnTo>
              <a:lnTo>
                <a:pt x="100463" y="304594"/>
              </a:lnTo>
              <a:lnTo>
                <a:pt x="200926" y="304594"/>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CCB4C7A7-7396-449E-82B9-A2E0F3208FB3}" type="sibTrans" cxnId="{17B4506A-A51B-4D59-A327-808A808BA1C6}">
      <dgm:prSet/>
      <dgm:spPr/>
      <dgm:t>
        <a:bodyPr/>
        <a:lstStyle/>
        <a:p>
          <a:endParaRPr lang="nl-NL" sz="900">
            <a:latin typeface="Encode Sans" panose="02000000000000000000" pitchFamily="2" charset="0"/>
          </a:endParaRPr>
        </a:p>
      </dgm:t>
    </dgm:pt>
    <dgm:pt modelId="{2A8A1C29-04C6-40A5-BD9C-0DC75754CFBF}">
      <dgm:prSet custT="1"/>
      <dgm:spPr>
        <a:xfrm>
          <a:off x="6031825" y="841111"/>
          <a:ext cx="1436623" cy="45968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BHV handelt conform de instructies</a:t>
          </a:r>
        </a:p>
      </dgm:t>
    </dgm:pt>
    <dgm:pt modelId="{27240292-3755-4A93-A60E-364A315C48CA}" type="parTrans" cxnId="{CF00A890-5036-49DA-B1C5-1C5B905B4D84}">
      <dgm:prSet custT="1"/>
      <dgm:spPr>
        <a:xfrm>
          <a:off x="5851227" y="1025233"/>
          <a:ext cx="180597" cy="91440"/>
        </a:xfrm>
        <a:custGeom>
          <a:avLst/>
          <a:gdLst/>
          <a:ahLst/>
          <a:cxnLst/>
          <a:rect l="0" t="0" r="0" b="0"/>
          <a:pathLst>
            <a:path>
              <a:moveTo>
                <a:pt x="0" y="45720"/>
              </a:moveTo>
              <a:lnTo>
                <a:pt x="180597"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F6222629-1733-4204-83C0-3AA69778ADBB}" type="sibTrans" cxnId="{CF00A890-5036-49DA-B1C5-1C5B905B4D84}">
      <dgm:prSet/>
      <dgm:spPr/>
      <dgm:t>
        <a:bodyPr/>
        <a:lstStyle/>
        <a:p>
          <a:endParaRPr lang="nl-NL" sz="900">
            <a:latin typeface="Encode Sans" panose="02000000000000000000" pitchFamily="2" charset="0"/>
          </a:endParaRPr>
        </a:p>
      </dgm:t>
    </dgm:pt>
    <dgm:pt modelId="{6611C9CC-AE82-406C-B07E-D99D96378D4E}">
      <dgm:prSet custT="1"/>
      <dgm:spPr>
        <a:xfrm>
          <a:off x="6026753" y="1491630"/>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gm:t>
    </dgm:pt>
    <dgm:pt modelId="{C23841F7-406C-4CFD-BE95-66135E69DAB7}" type="parTrans" cxnId="{324E01F6-EBA5-48B3-859B-AFFFFA15A853}">
      <dgm:prSet custT="1"/>
      <dgm:spPr>
        <a:xfrm>
          <a:off x="5851256" y="1664907"/>
          <a:ext cx="175497" cy="91440"/>
        </a:xfrm>
        <a:custGeom>
          <a:avLst/>
          <a:gdLst/>
          <a:ahLst/>
          <a:cxnLst/>
          <a:rect l="0" t="0" r="0" b="0"/>
          <a:pathLst>
            <a:path>
              <a:moveTo>
                <a:pt x="0" y="45724"/>
              </a:moveTo>
              <a:lnTo>
                <a:pt x="87748" y="45724"/>
              </a:lnTo>
              <a:lnTo>
                <a:pt x="87748" y="45720"/>
              </a:lnTo>
              <a:lnTo>
                <a:pt x="175497" y="45720"/>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sz="900">
            <a:solidFill>
              <a:sysClr val="windowText" lastClr="000000">
                <a:hueOff val="0"/>
                <a:satOff val="0"/>
                <a:lumOff val="0"/>
                <a:alphaOff val="0"/>
              </a:sysClr>
            </a:solidFill>
            <a:latin typeface="Encode Sans" panose="02000000000000000000" pitchFamily="2" charset="0"/>
            <a:ea typeface="+mn-ea"/>
            <a:cs typeface="+mn-cs"/>
          </a:endParaRPr>
        </a:p>
      </dgm:t>
    </dgm:pt>
    <dgm:pt modelId="{A4D637F0-73C8-45C9-899E-492C3B59ABE7}" type="sibTrans" cxnId="{324E01F6-EBA5-48B3-859B-AFFFFA15A853}">
      <dgm:prSet/>
      <dgm:spPr/>
      <dgm:t>
        <a:bodyPr/>
        <a:lstStyle/>
        <a:p>
          <a:endParaRPr lang="nl-NL" sz="900">
            <a:latin typeface="Encode Sans" panose="02000000000000000000" pitchFamily="2" charset="0"/>
          </a:endParaRPr>
        </a:p>
      </dgm:t>
    </dgm:pt>
    <dgm:pt modelId="{38C9D8A2-40D0-4DCD-A059-A18004A5AB4B}">
      <dgm:prSet custT="1"/>
      <dgm:spPr>
        <a:xfrm>
          <a:off x="7626096" y="851960"/>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r>
            <a:rPr lang="nl-NL" sz="900">
              <a:solidFill>
                <a:sysClr val="windowText" lastClr="000000">
                  <a:hueOff val="0"/>
                  <a:satOff val="0"/>
                  <a:lumOff val="0"/>
                  <a:alphaOff val="0"/>
                </a:sysClr>
              </a:solidFill>
              <a:latin typeface="Encode Sans" panose="02000000000000000000" pitchFamily="2" charset="0"/>
              <a:ea typeface="+mn-ea"/>
              <a:cs typeface="+mn-cs"/>
            </a:rPr>
            <a:t>Aanvullende instructies van de BHV worden opgevolgd</a:t>
          </a:r>
        </a:p>
      </dgm:t>
    </dgm:pt>
    <dgm:pt modelId="{0EFBAE7B-A454-4F5B-A753-B6FAFFDF4E3E}" type="sibTrans" cxnId="{CC28EAB9-0B77-420B-A98C-DD65092A3EAB}">
      <dgm:prSet/>
      <dgm:spPr/>
      <dgm:t>
        <a:bodyPr/>
        <a:lstStyle/>
        <a:p>
          <a:endParaRPr lang="nl-NL"/>
        </a:p>
      </dgm:t>
    </dgm:pt>
    <dgm:pt modelId="{B3E735CE-9772-4077-90EC-1801E3E83189}" type="parTrans" cxnId="{CC28EAB9-0B77-420B-A98C-DD65092A3EAB}">
      <dgm:prSet/>
      <dgm:spPr>
        <a:xfrm>
          <a:off x="7468448" y="1025233"/>
          <a:ext cx="157648" cy="91440"/>
        </a:xfrm>
        <a:custGeom>
          <a:avLst/>
          <a:gdLst/>
          <a:ahLst/>
          <a:cxnLst/>
          <a:rect l="0" t="0" r="0" b="0"/>
          <a:pathLst>
            <a:path>
              <a:moveTo>
                <a:pt x="0" y="45720"/>
              </a:moveTo>
              <a:lnTo>
                <a:pt x="78824" y="45720"/>
              </a:lnTo>
              <a:lnTo>
                <a:pt x="78824" y="45724"/>
              </a:lnTo>
              <a:lnTo>
                <a:pt x="157648" y="45724"/>
              </a:lnTo>
            </a:path>
          </a:pathLst>
        </a:custGeom>
        <a:noFill/>
        <a:ln w="19050" cap="flat" cmpd="sng" algn="ctr">
          <a:solidFill>
            <a:sysClr val="windowText" lastClr="000000">
              <a:shade val="80000"/>
              <a:hueOff val="0"/>
              <a:satOff val="0"/>
              <a:lumOff val="0"/>
              <a:alphaOff val="0"/>
            </a:sysClr>
          </a:solidFill>
          <a:prstDash val="solid"/>
          <a:miter lim="800000"/>
        </a:ln>
        <a:effectLst/>
      </dgm:spPr>
      <dgm:t>
        <a:bodyPr/>
        <a:lstStyle/>
        <a:p>
          <a:pPr>
            <a:buNone/>
          </a:pPr>
          <a:endParaRPr lang="nl-NL">
            <a:solidFill>
              <a:sysClr val="windowText" lastClr="000000">
                <a:hueOff val="0"/>
                <a:satOff val="0"/>
                <a:lumOff val="0"/>
                <a:alphaOff val="0"/>
              </a:sysClr>
            </a:solidFill>
            <a:latin typeface="Aptos" panose="02110004020202020204"/>
            <a:ea typeface="+mn-ea"/>
            <a:cs typeface="+mn-cs"/>
          </a:endParaRPr>
        </a:p>
      </dgm:t>
    </dgm:pt>
    <dgm:pt modelId="{382C85F2-E0E5-4584-9574-F2BD48A6FE80}" type="pres">
      <dgm:prSet presAssocID="{A851B551-93BF-4B2D-938A-1F1E252E0732}" presName="Name0" presStyleCnt="0">
        <dgm:presLayoutVars>
          <dgm:chPref val="1"/>
          <dgm:dir/>
          <dgm:animOne val="branch"/>
          <dgm:animLvl val="lvl"/>
          <dgm:resizeHandles val="exact"/>
        </dgm:presLayoutVars>
      </dgm:prSet>
      <dgm:spPr/>
    </dgm:pt>
    <dgm:pt modelId="{20203B99-1DF0-47FB-871F-06B05064B062}" type="pres">
      <dgm:prSet presAssocID="{2F0CE028-B564-4FB6-B108-C99F40FA2EF4}" presName="root1" presStyleCnt="0"/>
      <dgm:spPr/>
    </dgm:pt>
    <dgm:pt modelId="{942F7A28-F28C-48C1-BB86-DCF00F5F37B2}" type="pres">
      <dgm:prSet presAssocID="{2F0CE028-B564-4FB6-B108-C99F40FA2EF4}" presName="LevelOneTextNode" presStyleLbl="node0" presStyleIdx="0" presStyleCnt="1" custAng="5400000" custScaleY="46292" custLinFactNeighborX="-1581" custLinFactNeighborY="4409">
        <dgm:presLayoutVars>
          <dgm:chPref val="3"/>
        </dgm:presLayoutVars>
      </dgm:prSet>
      <dgm:spPr/>
    </dgm:pt>
    <dgm:pt modelId="{992CA191-19F0-4A5D-8ED3-7DFC8C92674D}" type="pres">
      <dgm:prSet presAssocID="{2F0CE028-B564-4FB6-B108-C99F40FA2EF4}" presName="level2hierChild" presStyleCnt="0"/>
      <dgm:spPr/>
    </dgm:pt>
    <dgm:pt modelId="{5090DE17-3991-41C9-9D68-2158269DF884}" type="pres">
      <dgm:prSet presAssocID="{CBB4B1F1-2067-4B33-BD05-4316C2CA9DA6}" presName="conn2-1" presStyleLbl="parChTrans1D2" presStyleIdx="0" presStyleCnt="3"/>
      <dgm:spPr/>
    </dgm:pt>
    <dgm:pt modelId="{69366EFA-5F94-4C3F-8344-E9A84F0A03A7}" type="pres">
      <dgm:prSet presAssocID="{CBB4B1F1-2067-4B33-BD05-4316C2CA9DA6}" presName="connTx" presStyleLbl="parChTrans1D2" presStyleIdx="0" presStyleCnt="3"/>
      <dgm:spPr/>
    </dgm:pt>
    <dgm:pt modelId="{6CAAB128-ABD2-4457-92C0-897CA33320A9}" type="pres">
      <dgm:prSet presAssocID="{6104CF5D-7120-4F76-99C1-9723ED28A6DD}" presName="root2" presStyleCnt="0"/>
      <dgm:spPr/>
    </dgm:pt>
    <dgm:pt modelId="{AC3832E6-243C-4C56-B84A-C1EBCCD7574E}" type="pres">
      <dgm:prSet presAssocID="{6104CF5D-7120-4F76-99C1-9723ED28A6DD}" presName="LevelTwoTextNode" presStyleLbl="node2" presStyleIdx="0" presStyleCnt="3" custLinFactNeighborX="27490" custLinFactNeighborY="-1488">
        <dgm:presLayoutVars>
          <dgm:chPref val="3"/>
        </dgm:presLayoutVars>
      </dgm:prSet>
      <dgm:spPr/>
    </dgm:pt>
    <dgm:pt modelId="{864521A4-DE4E-433C-8A8D-D807ADFE95B6}" type="pres">
      <dgm:prSet presAssocID="{6104CF5D-7120-4F76-99C1-9723ED28A6DD}" presName="level3hierChild" presStyleCnt="0"/>
      <dgm:spPr/>
    </dgm:pt>
    <dgm:pt modelId="{943393AA-CD6D-4122-9EEE-16472B2BE8B7}" type="pres">
      <dgm:prSet presAssocID="{4C09C628-37EF-48A5-9E6E-45F7CC41C142}" presName="conn2-1" presStyleLbl="parChTrans1D3" presStyleIdx="0" presStyleCnt="4"/>
      <dgm:spPr/>
    </dgm:pt>
    <dgm:pt modelId="{01DCB554-D351-4F02-AA7C-30CDDCE32E0E}" type="pres">
      <dgm:prSet presAssocID="{4C09C628-37EF-48A5-9E6E-45F7CC41C142}" presName="connTx" presStyleLbl="parChTrans1D3" presStyleIdx="0" presStyleCnt="4"/>
      <dgm:spPr/>
    </dgm:pt>
    <dgm:pt modelId="{7B89817A-42EA-4731-BEA2-789B7E2BC777}" type="pres">
      <dgm:prSet presAssocID="{DCCD4418-B77D-4C06-AFF0-DA9822D0F139}" presName="root2" presStyleCnt="0"/>
      <dgm:spPr/>
    </dgm:pt>
    <dgm:pt modelId="{DE422620-25B3-4098-8FF2-3F237B9454DD}" type="pres">
      <dgm:prSet presAssocID="{DCCD4418-B77D-4C06-AFF0-DA9822D0F139}" presName="LevelTwoTextNode" presStyleLbl="node3" presStyleIdx="0" presStyleCnt="4" custLinFactNeighborX="22645" custLinFactNeighborY="-1162">
        <dgm:presLayoutVars>
          <dgm:chPref val="3"/>
        </dgm:presLayoutVars>
      </dgm:prSet>
      <dgm:spPr/>
    </dgm:pt>
    <dgm:pt modelId="{2A21419A-3B26-46EE-B363-CFFAB95C6899}" type="pres">
      <dgm:prSet presAssocID="{DCCD4418-B77D-4C06-AFF0-DA9822D0F139}" presName="level3hierChild" presStyleCnt="0"/>
      <dgm:spPr/>
    </dgm:pt>
    <dgm:pt modelId="{D7555E89-09D9-4856-8EB9-CB3626A39CA9}" type="pres">
      <dgm:prSet presAssocID="{A702B4E8-A855-45FD-A5EB-A12AA8231D31}" presName="conn2-1" presStyleLbl="parChTrans1D4" presStyleIdx="0" presStyleCnt="9"/>
      <dgm:spPr/>
    </dgm:pt>
    <dgm:pt modelId="{0FE5E271-9991-4C75-9A70-8F225FD647B3}" type="pres">
      <dgm:prSet presAssocID="{A702B4E8-A855-45FD-A5EB-A12AA8231D31}" presName="connTx" presStyleLbl="parChTrans1D4" presStyleIdx="0" presStyleCnt="9"/>
      <dgm:spPr/>
    </dgm:pt>
    <dgm:pt modelId="{22F76AD6-636D-4108-AA73-AE060B300761}" type="pres">
      <dgm:prSet presAssocID="{9639330F-2B9F-488B-9DAD-3F1DE194D172}" presName="root2" presStyleCnt="0"/>
      <dgm:spPr/>
    </dgm:pt>
    <dgm:pt modelId="{28B67F54-12C0-41FE-860F-EF11AE8CBC2B}" type="pres">
      <dgm:prSet presAssocID="{9639330F-2B9F-488B-9DAD-3F1DE194D172}" presName="LevelTwoTextNode" presStyleLbl="node4" presStyleIdx="0" presStyleCnt="9" custLinFactNeighborX="16629" custLinFactNeighborY="-13928">
        <dgm:presLayoutVars>
          <dgm:chPref val="3"/>
        </dgm:presLayoutVars>
      </dgm:prSet>
      <dgm:spPr/>
    </dgm:pt>
    <dgm:pt modelId="{D2C383FF-ABBC-4C37-A5E2-8E646F57FB19}" type="pres">
      <dgm:prSet presAssocID="{9639330F-2B9F-488B-9DAD-3F1DE194D172}" presName="level3hierChild" presStyleCnt="0"/>
      <dgm:spPr/>
    </dgm:pt>
    <dgm:pt modelId="{BD85CEDA-A011-4A61-969B-94693CCDA0C2}" type="pres">
      <dgm:prSet presAssocID="{27240292-3755-4A93-A60E-364A315C48CA}" presName="conn2-1" presStyleLbl="parChTrans1D4" presStyleIdx="1" presStyleCnt="9"/>
      <dgm:spPr/>
    </dgm:pt>
    <dgm:pt modelId="{40FAB23A-3889-478C-907B-B59F407078B8}" type="pres">
      <dgm:prSet presAssocID="{27240292-3755-4A93-A60E-364A315C48CA}" presName="connTx" presStyleLbl="parChTrans1D4" presStyleIdx="1" presStyleCnt="9"/>
      <dgm:spPr/>
    </dgm:pt>
    <dgm:pt modelId="{63BD3153-EFAA-4975-A188-00798589E247}" type="pres">
      <dgm:prSet presAssocID="{2A8A1C29-04C6-40A5-BD9C-0DC75754CFBF}" presName="root2" presStyleCnt="0"/>
      <dgm:spPr/>
    </dgm:pt>
    <dgm:pt modelId="{7189F4BA-046F-45B5-A71C-9146BBB744CD}" type="pres">
      <dgm:prSet presAssocID="{2A8A1C29-04C6-40A5-BD9C-0DC75754CFBF}" presName="LevelTwoTextNode" presStyleLbl="node4" presStyleIdx="1" presStyleCnt="9" custScaleY="104952" custLinFactNeighborX="9200" custLinFactNeighborY="-13928">
        <dgm:presLayoutVars>
          <dgm:chPref val="3"/>
        </dgm:presLayoutVars>
      </dgm:prSet>
      <dgm:spPr/>
    </dgm:pt>
    <dgm:pt modelId="{1C9150B5-66FD-4B8D-BB29-004A85F778CE}" type="pres">
      <dgm:prSet presAssocID="{2A8A1C29-04C6-40A5-BD9C-0DC75754CFBF}" presName="level3hierChild" presStyleCnt="0"/>
      <dgm:spPr/>
    </dgm:pt>
    <dgm:pt modelId="{0B3A1066-AE07-4FB8-8339-4D84ACC9662F}" type="pres">
      <dgm:prSet presAssocID="{B3E735CE-9772-4077-90EC-1801E3E83189}" presName="conn2-1" presStyleLbl="parChTrans1D4" presStyleIdx="2" presStyleCnt="9"/>
      <dgm:spPr/>
    </dgm:pt>
    <dgm:pt modelId="{CAC9BC68-26A9-4CAA-89EF-2455837AE430}" type="pres">
      <dgm:prSet presAssocID="{B3E735CE-9772-4077-90EC-1801E3E83189}" presName="connTx" presStyleLbl="parChTrans1D4" presStyleIdx="2" presStyleCnt="9"/>
      <dgm:spPr/>
    </dgm:pt>
    <dgm:pt modelId="{2F5EE7F5-E8D1-43F2-95B5-9ADFD5956A60}" type="pres">
      <dgm:prSet presAssocID="{38C9D8A2-40D0-4DCD-A059-A18004A5AB4B}" presName="root2" presStyleCnt="0"/>
      <dgm:spPr/>
    </dgm:pt>
    <dgm:pt modelId="{F0FE7EF2-2EE8-4785-A070-A574F73B5426}" type="pres">
      <dgm:prSet presAssocID="{38C9D8A2-40D0-4DCD-A059-A18004A5AB4B}" presName="LevelTwoTextNode" presStyleLbl="node4" presStyleIdx="2" presStyleCnt="9" custLinFactNeighborX="1439" custLinFactNeighborY="-13927">
        <dgm:presLayoutVars>
          <dgm:chPref val="3"/>
        </dgm:presLayoutVars>
      </dgm:prSet>
      <dgm:spPr/>
    </dgm:pt>
    <dgm:pt modelId="{11624F49-2BF9-4050-A109-AE67BD58306F}" type="pres">
      <dgm:prSet presAssocID="{38C9D8A2-40D0-4DCD-A059-A18004A5AB4B}" presName="level3hierChild" presStyleCnt="0"/>
      <dgm:spPr/>
    </dgm:pt>
    <dgm:pt modelId="{DB12D30A-60DF-457E-837F-48C15519C346}" type="pres">
      <dgm:prSet presAssocID="{32130609-099E-474E-B7CD-7A9AF72FC41B}" presName="conn2-1" presStyleLbl="parChTrans1D4" presStyleIdx="3" presStyleCnt="9"/>
      <dgm:spPr/>
    </dgm:pt>
    <dgm:pt modelId="{5D18B478-A8F3-4081-93DF-089E89246AB4}" type="pres">
      <dgm:prSet presAssocID="{32130609-099E-474E-B7CD-7A9AF72FC41B}" presName="connTx" presStyleLbl="parChTrans1D4" presStyleIdx="3" presStyleCnt="9"/>
      <dgm:spPr/>
    </dgm:pt>
    <dgm:pt modelId="{30AE453E-B0A3-41C1-AC0F-D7F1D163892D}" type="pres">
      <dgm:prSet presAssocID="{6ACD4D7E-1EBC-444B-A315-A33AF64BCE52}" presName="root2" presStyleCnt="0"/>
      <dgm:spPr/>
    </dgm:pt>
    <dgm:pt modelId="{FCCA3671-295B-4507-A5C8-554FF8649419}" type="pres">
      <dgm:prSet presAssocID="{6ACD4D7E-1EBC-444B-A315-A33AF64BCE52}" presName="LevelTwoTextNode" presStyleLbl="node4" presStyleIdx="3" presStyleCnt="9" custLinFactNeighborX="16631" custLinFactNeighborY="4643">
        <dgm:presLayoutVars>
          <dgm:chPref val="3"/>
        </dgm:presLayoutVars>
      </dgm:prSet>
      <dgm:spPr/>
    </dgm:pt>
    <dgm:pt modelId="{2059CDD8-CE72-44A5-B41F-D9FC9B2EA8BF}" type="pres">
      <dgm:prSet presAssocID="{6ACD4D7E-1EBC-444B-A315-A33AF64BCE52}" presName="level3hierChild" presStyleCnt="0"/>
      <dgm:spPr/>
    </dgm:pt>
    <dgm:pt modelId="{DF15C21B-52D2-4A3B-85C7-B6DD9CFB45A1}" type="pres">
      <dgm:prSet presAssocID="{C23841F7-406C-4CFD-BE95-66135E69DAB7}" presName="conn2-1" presStyleLbl="parChTrans1D4" presStyleIdx="4" presStyleCnt="9"/>
      <dgm:spPr/>
    </dgm:pt>
    <dgm:pt modelId="{EAEE275D-FADA-4676-858A-8B5063351B3D}" type="pres">
      <dgm:prSet presAssocID="{C23841F7-406C-4CFD-BE95-66135E69DAB7}" presName="connTx" presStyleLbl="parChTrans1D4" presStyleIdx="4" presStyleCnt="9"/>
      <dgm:spPr/>
    </dgm:pt>
    <dgm:pt modelId="{6AE6BA56-63DA-4516-84CA-DE1347E4BC35}" type="pres">
      <dgm:prSet presAssocID="{6611C9CC-AE82-406C-B07E-D99D96378D4E}" presName="root2" presStyleCnt="0"/>
      <dgm:spPr/>
    </dgm:pt>
    <dgm:pt modelId="{00F7ECD7-B638-4B09-95FF-DE71782E420D}" type="pres">
      <dgm:prSet presAssocID="{6611C9CC-AE82-406C-B07E-D99D96378D4E}" presName="LevelTwoTextNode" presStyleLbl="node4" presStyleIdx="4" presStyleCnt="9" custLinFactNeighborX="8847" custLinFactNeighborY="4642">
        <dgm:presLayoutVars>
          <dgm:chPref val="3"/>
        </dgm:presLayoutVars>
      </dgm:prSet>
      <dgm:spPr/>
    </dgm:pt>
    <dgm:pt modelId="{88A6400E-08F2-4A22-8906-710EB5581DC9}" type="pres">
      <dgm:prSet presAssocID="{6611C9CC-AE82-406C-B07E-D99D96378D4E}" presName="level3hierChild" presStyleCnt="0"/>
      <dgm:spPr/>
    </dgm:pt>
    <dgm:pt modelId="{F442302D-6A40-4813-9C99-5F14CBB4BDA8}" type="pres">
      <dgm:prSet presAssocID="{FE80C5A4-952D-4E37-B90F-8D80F2DC5714}" presName="conn2-1" presStyleLbl="parChTrans1D2" presStyleIdx="1" presStyleCnt="3"/>
      <dgm:spPr/>
    </dgm:pt>
    <dgm:pt modelId="{441DE0A9-23F4-49C6-A1AE-FA4A933354E0}" type="pres">
      <dgm:prSet presAssocID="{FE80C5A4-952D-4E37-B90F-8D80F2DC5714}" presName="connTx" presStyleLbl="parChTrans1D2" presStyleIdx="1" presStyleCnt="3"/>
      <dgm:spPr/>
    </dgm:pt>
    <dgm:pt modelId="{37721D72-F255-42AC-9197-8CDC1E4A39B0}" type="pres">
      <dgm:prSet presAssocID="{C97A7075-9A84-4C04-B370-0FBC6FAE5B6B}" presName="root2" presStyleCnt="0"/>
      <dgm:spPr/>
    </dgm:pt>
    <dgm:pt modelId="{019D2BB6-0408-40A9-BEE4-C507C1C7D268}" type="pres">
      <dgm:prSet presAssocID="{C97A7075-9A84-4C04-B370-0FBC6FAE5B6B}" presName="LevelTwoTextNode" presStyleLbl="node2" presStyleIdx="1" presStyleCnt="3" custLinFactNeighborX="27339" custLinFactNeighborY="20572">
        <dgm:presLayoutVars>
          <dgm:chPref val="3"/>
        </dgm:presLayoutVars>
      </dgm:prSet>
      <dgm:spPr/>
    </dgm:pt>
    <dgm:pt modelId="{589A5D9E-0CB4-4D59-981A-630E33EFDA36}" type="pres">
      <dgm:prSet presAssocID="{C97A7075-9A84-4C04-B370-0FBC6FAE5B6B}" presName="level3hierChild" presStyleCnt="0"/>
      <dgm:spPr/>
    </dgm:pt>
    <dgm:pt modelId="{C2C89671-7F17-4F85-B140-0D251D13F8FF}" type="pres">
      <dgm:prSet presAssocID="{3427F370-9D88-4D12-BF05-409E97A7A155}" presName="conn2-1" presStyleLbl="parChTrans1D3" presStyleIdx="1" presStyleCnt="4"/>
      <dgm:spPr/>
    </dgm:pt>
    <dgm:pt modelId="{4565EAE5-9F2C-4FE6-967E-015694221ECE}" type="pres">
      <dgm:prSet presAssocID="{3427F370-9D88-4D12-BF05-409E97A7A155}" presName="connTx" presStyleLbl="parChTrans1D3" presStyleIdx="1" presStyleCnt="4"/>
      <dgm:spPr/>
    </dgm:pt>
    <dgm:pt modelId="{1CAA640C-0286-4C78-8F9D-1018B5ABA7E4}" type="pres">
      <dgm:prSet presAssocID="{B2CEA1B9-0BAB-4C68-8009-9DA2BF57613B}" presName="root2" presStyleCnt="0"/>
      <dgm:spPr/>
    </dgm:pt>
    <dgm:pt modelId="{2BE1ADF1-0341-454B-9F7A-EEABCEA372B3}" type="pres">
      <dgm:prSet presAssocID="{B2CEA1B9-0BAB-4C68-8009-9DA2BF57613B}" presName="LevelTwoTextNode" presStyleLbl="node3" presStyleIdx="1" presStyleCnt="4" custLinFactNeighborX="22645" custLinFactNeighborY="20890">
        <dgm:presLayoutVars>
          <dgm:chPref val="3"/>
        </dgm:presLayoutVars>
      </dgm:prSet>
      <dgm:spPr/>
    </dgm:pt>
    <dgm:pt modelId="{CB61D54E-85C2-482F-8A87-CD92A9F86DBB}" type="pres">
      <dgm:prSet presAssocID="{B2CEA1B9-0BAB-4C68-8009-9DA2BF57613B}" presName="level3hierChild" presStyleCnt="0"/>
      <dgm:spPr/>
    </dgm:pt>
    <dgm:pt modelId="{B0FB9EED-AC54-433B-AD68-8BCBB2A85417}" type="pres">
      <dgm:prSet presAssocID="{403E0DDF-1DBD-4099-A248-53A24D65680C}" presName="conn2-1" presStyleLbl="parChTrans1D4" presStyleIdx="5" presStyleCnt="9"/>
      <dgm:spPr/>
    </dgm:pt>
    <dgm:pt modelId="{AF5A5D9D-1023-405B-97F5-9F1580B2053B}" type="pres">
      <dgm:prSet presAssocID="{403E0DDF-1DBD-4099-A248-53A24D65680C}" presName="connTx" presStyleLbl="parChTrans1D4" presStyleIdx="5" presStyleCnt="9"/>
      <dgm:spPr/>
    </dgm:pt>
    <dgm:pt modelId="{191B9D37-E7D7-4AEA-876B-1C066C176DB6}" type="pres">
      <dgm:prSet presAssocID="{1CEC8047-E9FF-483D-B4A9-795F89D71B3B}" presName="root2" presStyleCnt="0"/>
      <dgm:spPr/>
    </dgm:pt>
    <dgm:pt modelId="{FD5A2E4F-447F-460A-844D-604AE2B79C60}" type="pres">
      <dgm:prSet presAssocID="{1CEC8047-E9FF-483D-B4A9-795F89D71B3B}" presName="LevelTwoTextNode" presStyleLbl="node4" presStyleIdx="5" presStyleCnt="9" custLinFactNeighborX="16984" custLinFactNeighborY="20891">
        <dgm:presLayoutVars>
          <dgm:chPref val="3"/>
        </dgm:presLayoutVars>
      </dgm:prSet>
      <dgm:spPr/>
    </dgm:pt>
    <dgm:pt modelId="{E5963202-5080-44AD-A64B-9E0BE853C2C5}" type="pres">
      <dgm:prSet presAssocID="{1CEC8047-E9FF-483D-B4A9-795F89D71B3B}" presName="level3hierChild" presStyleCnt="0"/>
      <dgm:spPr/>
    </dgm:pt>
    <dgm:pt modelId="{C87A9767-B84E-43FC-B5AB-89F3B35956C1}" type="pres">
      <dgm:prSet presAssocID="{FA01C5F4-6FF2-42DD-A893-BC71A863FBB5}" presName="conn2-1" presStyleLbl="parChTrans1D2" presStyleIdx="2" presStyleCnt="3"/>
      <dgm:spPr/>
    </dgm:pt>
    <dgm:pt modelId="{E43F74B0-64CA-47D7-9AB3-0C62D95CCDF0}" type="pres">
      <dgm:prSet presAssocID="{FA01C5F4-6FF2-42DD-A893-BC71A863FBB5}" presName="connTx" presStyleLbl="parChTrans1D2" presStyleIdx="2" presStyleCnt="3"/>
      <dgm:spPr/>
    </dgm:pt>
    <dgm:pt modelId="{4BCF95AD-DA31-4170-BC44-F684EC7C9A7C}" type="pres">
      <dgm:prSet presAssocID="{BBB8E9AB-0486-4633-AA2E-0243D4A3C12A}" presName="root2" presStyleCnt="0"/>
      <dgm:spPr/>
    </dgm:pt>
    <dgm:pt modelId="{E458E84F-6009-47D8-AF94-5656F8C3A6E3}" type="pres">
      <dgm:prSet presAssocID="{BBB8E9AB-0486-4633-AA2E-0243D4A3C12A}" presName="LevelTwoTextNode" presStyleLbl="node2" presStyleIdx="2" presStyleCnt="3" custLinFactNeighborX="27544" custLinFactNeighborY="48535">
        <dgm:presLayoutVars>
          <dgm:chPref val="3"/>
        </dgm:presLayoutVars>
      </dgm:prSet>
      <dgm:spPr/>
    </dgm:pt>
    <dgm:pt modelId="{D0E061DB-21C6-449C-911B-A59E75F1A429}" type="pres">
      <dgm:prSet presAssocID="{BBB8E9AB-0486-4633-AA2E-0243D4A3C12A}" presName="level3hierChild" presStyleCnt="0"/>
      <dgm:spPr/>
    </dgm:pt>
    <dgm:pt modelId="{DC93E124-7397-4C8B-97AF-94AB6DD22758}" type="pres">
      <dgm:prSet presAssocID="{DF6F7600-C47B-444A-8FF2-BADDB5C83F3F}" presName="conn2-1" presStyleLbl="parChTrans1D3" presStyleIdx="2" presStyleCnt="4"/>
      <dgm:spPr/>
    </dgm:pt>
    <dgm:pt modelId="{6A250C08-5A94-46DA-8CC8-083C1B83CD72}" type="pres">
      <dgm:prSet presAssocID="{DF6F7600-C47B-444A-8FF2-BADDB5C83F3F}" presName="connTx" presStyleLbl="parChTrans1D3" presStyleIdx="2" presStyleCnt="4"/>
      <dgm:spPr/>
    </dgm:pt>
    <dgm:pt modelId="{7740820F-1D0D-4A6B-9A9F-F9392324C52A}" type="pres">
      <dgm:prSet presAssocID="{2D821AFF-788A-4546-8258-937C97CF83E2}" presName="root2" presStyleCnt="0"/>
      <dgm:spPr/>
    </dgm:pt>
    <dgm:pt modelId="{F0AA3C48-6F36-4444-8AA3-39E48E3D152C}" type="pres">
      <dgm:prSet presAssocID="{2D821AFF-788A-4546-8258-937C97CF83E2}" presName="LevelTwoTextNode" presStyleLbl="node3" presStyleIdx="2" presStyleCnt="4" custLinFactNeighborX="21938" custLinFactNeighborY="40621">
        <dgm:presLayoutVars>
          <dgm:chPref val="3"/>
        </dgm:presLayoutVars>
      </dgm:prSet>
      <dgm:spPr/>
    </dgm:pt>
    <dgm:pt modelId="{F8637789-449F-42A6-A22D-B6CD338770F0}" type="pres">
      <dgm:prSet presAssocID="{2D821AFF-788A-4546-8258-937C97CF83E2}" presName="level3hierChild" presStyleCnt="0"/>
      <dgm:spPr/>
    </dgm:pt>
    <dgm:pt modelId="{673BF22A-95E1-4B97-A3B6-3562F486119E}" type="pres">
      <dgm:prSet presAssocID="{217D62D3-9138-437A-8D20-CB3DB9122B32}" presName="conn2-1" presStyleLbl="parChTrans1D4" presStyleIdx="6" presStyleCnt="9"/>
      <dgm:spPr/>
    </dgm:pt>
    <dgm:pt modelId="{14F5C727-624C-4C53-B524-E5609EBDB6D5}" type="pres">
      <dgm:prSet presAssocID="{217D62D3-9138-437A-8D20-CB3DB9122B32}" presName="connTx" presStyleLbl="parChTrans1D4" presStyleIdx="6" presStyleCnt="9"/>
      <dgm:spPr/>
    </dgm:pt>
    <dgm:pt modelId="{C9486C34-CFC5-475C-A202-4A2E994E5ABD}" type="pres">
      <dgm:prSet presAssocID="{7729CFB3-C517-4C62-8037-859C6D4EF3BB}" presName="root2" presStyleCnt="0"/>
      <dgm:spPr/>
    </dgm:pt>
    <dgm:pt modelId="{5DE935F8-0827-443E-BF7F-3DBBCBDD136F}" type="pres">
      <dgm:prSet presAssocID="{7729CFB3-C517-4C62-8037-859C6D4EF3BB}" presName="LevelTwoTextNode" presStyleLbl="node4" presStyleIdx="6" presStyleCnt="9" custLinFactNeighborX="18400" custLinFactNeighborY="40621">
        <dgm:presLayoutVars>
          <dgm:chPref val="3"/>
        </dgm:presLayoutVars>
      </dgm:prSet>
      <dgm:spPr/>
    </dgm:pt>
    <dgm:pt modelId="{712CD7A3-49D4-4960-9070-9FD86F39D8F3}" type="pres">
      <dgm:prSet presAssocID="{7729CFB3-C517-4C62-8037-859C6D4EF3BB}" presName="level3hierChild" presStyleCnt="0"/>
      <dgm:spPr/>
    </dgm:pt>
    <dgm:pt modelId="{81867F88-370B-4C3A-B69A-1A17AF86C96B}" type="pres">
      <dgm:prSet presAssocID="{16CD2247-6763-4539-9471-7620FAE2F318}" presName="conn2-1" presStyleLbl="parChTrans1D3" presStyleIdx="3" presStyleCnt="4"/>
      <dgm:spPr/>
    </dgm:pt>
    <dgm:pt modelId="{8278D0B7-F086-4AD0-AB0F-511256619F26}" type="pres">
      <dgm:prSet presAssocID="{16CD2247-6763-4539-9471-7620FAE2F318}" presName="connTx" presStyleLbl="parChTrans1D3" presStyleIdx="3" presStyleCnt="4"/>
      <dgm:spPr/>
    </dgm:pt>
    <dgm:pt modelId="{DBD70749-32F9-46EB-897E-0B873B388643}" type="pres">
      <dgm:prSet presAssocID="{325867B9-F40D-4CD0-A56E-528B44C11CE7}" presName="root2" presStyleCnt="0"/>
      <dgm:spPr/>
    </dgm:pt>
    <dgm:pt modelId="{6BF1E196-B33D-4357-AF85-CA31C1DE5F64}" type="pres">
      <dgm:prSet presAssocID="{325867B9-F40D-4CD0-A56E-528B44C11CE7}" presName="LevelTwoTextNode" presStyleLbl="node3" presStyleIdx="3" presStyleCnt="4" custLinFactNeighborX="22292" custLinFactNeighborY="58029">
        <dgm:presLayoutVars>
          <dgm:chPref val="3"/>
        </dgm:presLayoutVars>
      </dgm:prSet>
      <dgm:spPr/>
    </dgm:pt>
    <dgm:pt modelId="{D1FC5601-D79A-4B37-9272-16D84F4CE981}" type="pres">
      <dgm:prSet presAssocID="{325867B9-F40D-4CD0-A56E-528B44C11CE7}" presName="level3hierChild" presStyleCnt="0"/>
      <dgm:spPr/>
    </dgm:pt>
    <dgm:pt modelId="{EAD2B078-A560-4D7D-B130-A8A7126F93C0}" type="pres">
      <dgm:prSet presAssocID="{1EE5DAEC-C3C8-4215-BCB8-ECE8EFF6F0FE}" presName="conn2-1" presStyleLbl="parChTrans1D4" presStyleIdx="7" presStyleCnt="9"/>
      <dgm:spPr/>
    </dgm:pt>
    <dgm:pt modelId="{CEBBF607-42BB-4269-B33D-2F4C79648585}" type="pres">
      <dgm:prSet presAssocID="{1EE5DAEC-C3C8-4215-BCB8-ECE8EFF6F0FE}" presName="connTx" presStyleLbl="parChTrans1D4" presStyleIdx="7" presStyleCnt="9"/>
      <dgm:spPr/>
    </dgm:pt>
    <dgm:pt modelId="{F7A50FFB-4B33-408C-B2C0-90D70EC62C0E}" type="pres">
      <dgm:prSet presAssocID="{516D9351-93E6-42EC-A4C1-B0C90C7ACEF5}" presName="root2" presStyleCnt="0"/>
      <dgm:spPr/>
    </dgm:pt>
    <dgm:pt modelId="{D29D688F-0749-4B45-BEEC-E61DFEB0C5E4}" type="pres">
      <dgm:prSet presAssocID="{516D9351-93E6-42EC-A4C1-B0C90C7ACEF5}" presName="LevelTwoTextNode" presStyleLbl="node4" presStyleIdx="7" presStyleCnt="9" custLinFactNeighborX="19107" custLinFactNeighborY="58030">
        <dgm:presLayoutVars>
          <dgm:chPref val="3"/>
        </dgm:presLayoutVars>
      </dgm:prSet>
      <dgm:spPr/>
    </dgm:pt>
    <dgm:pt modelId="{4BD3585F-6FFC-4D3C-8645-B1EA53B5F31F}" type="pres">
      <dgm:prSet presAssocID="{516D9351-93E6-42EC-A4C1-B0C90C7ACEF5}" presName="level3hierChild" presStyleCnt="0"/>
      <dgm:spPr/>
    </dgm:pt>
    <dgm:pt modelId="{774F236E-E592-4A4B-A05A-105850483E63}" type="pres">
      <dgm:prSet presAssocID="{0764F589-CECB-4BA8-91BE-9D082D334AFB}" presName="conn2-1" presStyleLbl="parChTrans1D4" presStyleIdx="8" presStyleCnt="9"/>
      <dgm:spPr/>
    </dgm:pt>
    <dgm:pt modelId="{EE546BC0-A94C-4385-AC5F-E03F905DDB96}" type="pres">
      <dgm:prSet presAssocID="{0764F589-CECB-4BA8-91BE-9D082D334AFB}" presName="connTx" presStyleLbl="parChTrans1D4" presStyleIdx="8" presStyleCnt="9"/>
      <dgm:spPr/>
    </dgm:pt>
    <dgm:pt modelId="{950FE626-AEC9-47E1-BFA8-6C8633FD3507}" type="pres">
      <dgm:prSet presAssocID="{54DDDBF3-34EF-46DD-8AA4-6C8D9F816520}" presName="root2" presStyleCnt="0"/>
      <dgm:spPr/>
    </dgm:pt>
    <dgm:pt modelId="{05830363-3FC4-4FBF-A16F-49870A0D42C2}" type="pres">
      <dgm:prSet presAssocID="{54DDDBF3-34EF-46DD-8AA4-6C8D9F816520}" presName="LevelTwoTextNode" presStyleLbl="node4" presStyleIdx="8" presStyleCnt="9" custLinFactNeighborX="11324" custLinFactNeighborY="58028">
        <dgm:presLayoutVars>
          <dgm:chPref val="3"/>
        </dgm:presLayoutVars>
      </dgm:prSet>
      <dgm:spPr/>
    </dgm:pt>
    <dgm:pt modelId="{5F88CDD7-B549-4EAF-97DA-C95F781D0702}" type="pres">
      <dgm:prSet presAssocID="{54DDDBF3-34EF-46DD-8AA4-6C8D9F816520}" presName="level3hierChild" presStyleCnt="0"/>
      <dgm:spPr/>
    </dgm:pt>
  </dgm:ptLst>
  <dgm:cxnLst>
    <dgm:cxn modelId="{64F89A01-1D39-4098-A6E3-BCA027EF769C}" srcId="{2F0CE028-B564-4FB6-B108-C99F40FA2EF4}" destId="{BBB8E9AB-0486-4633-AA2E-0243D4A3C12A}" srcOrd="2" destOrd="0" parTransId="{FA01C5F4-6FF2-42DD-A893-BC71A863FBB5}" sibTransId="{0957BA3B-B392-459E-8376-16DE0B325526}"/>
    <dgm:cxn modelId="{CF37FF01-772C-47A7-86A0-42FE1AD9FC37}" srcId="{2F0CE028-B564-4FB6-B108-C99F40FA2EF4}" destId="{6104CF5D-7120-4F76-99C1-9723ED28A6DD}" srcOrd="0" destOrd="0" parTransId="{CBB4B1F1-2067-4B33-BD05-4316C2CA9DA6}" sibTransId="{8E66082D-D59D-4035-889D-C2F66041F835}"/>
    <dgm:cxn modelId="{670EB009-C008-47AB-8D27-32E79A003EC2}" type="presOf" srcId="{217D62D3-9138-437A-8D20-CB3DB9122B32}" destId="{14F5C727-624C-4C53-B524-E5609EBDB6D5}" srcOrd="1" destOrd="0" presId="urn:microsoft.com/office/officeart/2008/layout/HorizontalMultiLevelHierarchy"/>
    <dgm:cxn modelId="{3AD1EF0A-026E-47FD-89DF-FE6A4D257461}" type="presOf" srcId="{403E0DDF-1DBD-4099-A248-53A24D65680C}" destId="{B0FB9EED-AC54-433B-AD68-8BCBB2A85417}" srcOrd="0" destOrd="0" presId="urn:microsoft.com/office/officeart/2008/layout/HorizontalMultiLevelHierarchy"/>
    <dgm:cxn modelId="{446AA80C-6382-4B5F-AE95-06090B9E4B13}" type="presOf" srcId="{54DDDBF3-34EF-46DD-8AA4-6C8D9F816520}" destId="{05830363-3FC4-4FBF-A16F-49870A0D42C2}" srcOrd="0" destOrd="0" presId="urn:microsoft.com/office/officeart/2008/layout/HorizontalMultiLevelHierarchy"/>
    <dgm:cxn modelId="{AF72380D-BA06-4029-A100-235095AC62C4}" type="presOf" srcId="{CBB4B1F1-2067-4B33-BD05-4316C2CA9DA6}" destId="{5090DE17-3991-41C9-9D68-2158269DF884}" srcOrd="0" destOrd="0" presId="urn:microsoft.com/office/officeart/2008/layout/HorizontalMultiLevelHierarchy"/>
    <dgm:cxn modelId="{EB7FD70F-6804-41E0-A30C-A55DE564B6B9}" srcId="{A851B551-93BF-4B2D-938A-1F1E252E0732}" destId="{2F0CE028-B564-4FB6-B108-C99F40FA2EF4}" srcOrd="0" destOrd="0" parTransId="{48E25829-CCD2-4CC3-94DF-6F784A045934}" sibTransId="{6C1E58F0-36A4-4200-9AB4-7532F3D0CEBE}"/>
    <dgm:cxn modelId="{31D4AA10-0616-4947-8D40-5DCD61D30E18}" type="presOf" srcId="{3427F370-9D88-4D12-BF05-409E97A7A155}" destId="{C2C89671-7F17-4F85-B140-0D251D13F8FF}" srcOrd="0" destOrd="0" presId="urn:microsoft.com/office/officeart/2008/layout/HorizontalMultiLevelHierarchy"/>
    <dgm:cxn modelId="{0C564D11-4E96-43FC-9EA6-8E1A283B36DB}" type="presOf" srcId="{403E0DDF-1DBD-4099-A248-53A24D65680C}" destId="{AF5A5D9D-1023-405B-97F5-9F1580B2053B}" srcOrd="1" destOrd="0" presId="urn:microsoft.com/office/officeart/2008/layout/HorizontalMultiLevelHierarchy"/>
    <dgm:cxn modelId="{F0D7CE11-B30C-44FA-B489-F79C24380C79}" type="presOf" srcId="{A851B551-93BF-4B2D-938A-1F1E252E0732}" destId="{382C85F2-E0E5-4584-9574-F2BD48A6FE80}" srcOrd="0" destOrd="0" presId="urn:microsoft.com/office/officeart/2008/layout/HorizontalMultiLevelHierarchy"/>
    <dgm:cxn modelId="{1BCFCE15-A91B-4F48-B242-7906DDCAF993}" type="presOf" srcId="{1EE5DAEC-C3C8-4215-BCB8-ECE8EFF6F0FE}" destId="{CEBBF607-42BB-4269-B33D-2F4C79648585}" srcOrd="1" destOrd="0" presId="urn:microsoft.com/office/officeart/2008/layout/HorizontalMultiLevelHierarchy"/>
    <dgm:cxn modelId="{A1DB851A-C21A-4DDB-B09A-2AC9BFA02BAB}" type="presOf" srcId="{DF6F7600-C47B-444A-8FF2-BADDB5C83F3F}" destId="{6A250C08-5A94-46DA-8CC8-083C1B83CD72}" srcOrd="1" destOrd="0" presId="urn:microsoft.com/office/officeart/2008/layout/HorizontalMultiLevelHierarchy"/>
    <dgm:cxn modelId="{B165381D-BA73-45E8-A6B3-1BC0672A33B8}" type="presOf" srcId="{FE80C5A4-952D-4E37-B90F-8D80F2DC5714}" destId="{441DE0A9-23F4-49C6-A1AE-FA4A933354E0}" srcOrd="1" destOrd="0" presId="urn:microsoft.com/office/officeart/2008/layout/HorizontalMultiLevelHierarchy"/>
    <dgm:cxn modelId="{210A371F-EA1D-4F03-A4EA-BE5940E79D99}" type="presOf" srcId="{B2CEA1B9-0BAB-4C68-8009-9DA2BF57613B}" destId="{2BE1ADF1-0341-454B-9F7A-EEABCEA372B3}" srcOrd="0" destOrd="0" presId="urn:microsoft.com/office/officeart/2008/layout/HorizontalMultiLevelHierarchy"/>
    <dgm:cxn modelId="{184A7A22-A72A-4603-8F3E-C81A1B11E27C}" type="presOf" srcId="{6611C9CC-AE82-406C-B07E-D99D96378D4E}" destId="{00F7ECD7-B638-4B09-95FF-DE71782E420D}" srcOrd="0" destOrd="0" presId="urn:microsoft.com/office/officeart/2008/layout/HorizontalMultiLevelHierarchy"/>
    <dgm:cxn modelId="{9CBB3528-1272-4337-8B73-ED45E32D4F18}" type="presOf" srcId="{BBB8E9AB-0486-4633-AA2E-0243D4A3C12A}" destId="{E458E84F-6009-47D8-AF94-5656F8C3A6E3}" srcOrd="0" destOrd="0" presId="urn:microsoft.com/office/officeart/2008/layout/HorizontalMultiLevelHierarchy"/>
    <dgm:cxn modelId="{96AA062B-0B67-4C56-9285-9B0BE5627580}" type="presOf" srcId="{DF6F7600-C47B-444A-8FF2-BADDB5C83F3F}" destId="{DC93E124-7397-4C8B-97AF-94AB6DD22758}" srcOrd="0" destOrd="0" presId="urn:microsoft.com/office/officeart/2008/layout/HorizontalMultiLevelHierarchy"/>
    <dgm:cxn modelId="{0C9F1E32-8D14-40D0-8AB7-9A2969F16E67}" type="presOf" srcId="{32130609-099E-474E-B7CD-7A9AF72FC41B}" destId="{DB12D30A-60DF-457E-837F-48C15519C346}" srcOrd="0" destOrd="0" presId="urn:microsoft.com/office/officeart/2008/layout/HorizontalMultiLevelHierarchy"/>
    <dgm:cxn modelId="{BAAA9633-DCEA-4ACE-9559-1645363D18D4}" type="presOf" srcId="{A702B4E8-A855-45FD-A5EB-A12AA8231D31}" destId="{D7555E89-09D9-4856-8EB9-CB3626A39CA9}" srcOrd="0" destOrd="0" presId="urn:microsoft.com/office/officeart/2008/layout/HorizontalMultiLevelHierarchy"/>
    <dgm:cxn modelId="{6EC5AC34-B0B6-49D0-800E-DAA229C5E754}" srcId="{6104CF5D-7120-4F76-99C1-9723ED28A6DD}" destId="{DCCD4418-B77D-4C06-AFF0-DA9822D0F139}" srcOrd="0" destOrd="0" parTransId="{4C09C628-37EF-48A5-9E6E-45F7CC41C142}" sibTransId="{71D5427C-3354-47E2-B4F3-D17B72591472}"/>
    <dgm:cxn modelId="{EF11A736-50BA-4FA2-91DD-F0DA3499A8FC}" type="presOf" srcId="{FA01C5F4-6FF2-42DD-A893-BC71A863FBB5}" destId="{C87A9767-B84E-43FC-B5AB-89F3B35956C1}" srcOrd="0" destOrd="0" presId="urn:microsoft.com/office/officeart/2008/layout/HorizontalMultiLevelHierarchy"/>
    <dgm:cxn modelId="{5F01BB37-E883-40E9-929C-E3EB2382B956}" type="presOf" srcId="{FA01C5F4-6FF2-42DD-A893-BC71A863FBB5}" destId="{E43F74B0-64CA-47D7-9AB3-0C62D95CCDF0}" srcOrd="1" destOrd="0" presId="urn:microsoft.com/office/officeart/2008/layout/HorizontalMultiLevelHierarchy"/>
    <dgm:cxn modelId="{38171D39-B711-4135-B17C-84648B39B67A}" type="presOf" srcId="{16CD2247-6763-4539-9471-7620FAE2F318}" destId="{81867F88-370B-4C3A-B69A-1A17AF86C96B}" srcOrd="0" destOrd="0" presId="urn:microsoft.com/office/officeart/2008/layout/HorizontalMultiLevelHierarchy"/>
    <dgm:cxn modelId="{FB7C023E-9420-4258-A7B0-80A9BED37A1F}" srcId="{2D821AFF-788A-4546-8258-937C97CF83E2}" destId="{7729CFB3-C517-4C62-8037-859C6D4EF3BB}" srcOrd="0" destOrd="0" parTransId="{217D62D3-9138-437A-8D20-CB3DB9122B32}" sibTransId="{104F315F-9E8B-4A02-B61F-867BB6F706DF}"/>
    <dgm:cxn modelId="{3BADB366-F387-4B22-8627-8FC71BC4E2AB}" type="presOf" srcId="{1CEC8047-E9FF-483D-B4A9-795F89D71B3B}" destId="{FD5A2E4F-447F-460A-844D-604AE2B79C60}" srcOrd="0" destOrd="0" presId="urn:microsoft.com/office/officeart/2008/layout/HorizontalMultiLevelHierarchy"/>
    <dgm:cxn modelId="{E9B14A67-98F0-4E14-A09A-F5298796F788}" srcId="{B2CEA1B9-0BAB-4C68-8009-9DA2BF57613B}" destId="{1CEC8047-E9FF-483D-B4A9-795F89D71B3B}" srcOrd="0" destOrd="0" parTransId="{403E0DDF-1DBD-4099-A248-53A24D65680C}" sibTransId="{3F58388B-165A-4C91-BF22-61AF4A434E44}"/>
    <dgm:cxn modelId="{17B4506A-A51B-4D59-A327-808A808BA1C6}" srcId="{DCCD4418-B77D-4C06-AFF0-DA9822D0F139}" destId="{6ACD4D7E-1EBC-444B-A315-A33AF64BCE52}" srcOrd="1" destOrd="0" parTransId="{32130609-099E-474E-B7CD-7A9AF72FC41B}" sibTransId="{CCB4C7A7-7396-449E-82B9-A2E0F3208FB3}"/>
    <dgm:cxn modelId="{340C3A6F-A77E-4946-88E5-0730924D3A07}" type="presOf" srcId="{9639330F-2B9F-488B-9DAD-3F1DE194D172}" destId="{28B67F54-12C0-41FE-860F-EF11AE8CBC2B}" srcOrd="0" destOrd="0" presId="urn:microsoft.com/office/officeart/2008/layout/HorizontalMultiLevelHierarchy"/>
    <dgm:cxn modelId="{9799CD4F-0D1E-444F-A515-1C932505CC38}" type="presOf" srcId="{2D821AFF-788A-4546-8258-937C97CF83E2}" destId="{F0AA3C48-6F36-4444-8AA3-39E48E3D152C}" srcOrd="0" destOrd="0" presId="urn:microsoft.com/office/officeart/2008/layout/HorizontalMultiLevelHierarchy"/>
    <dgm:cxn modelId="{AAC7F06F-D05E-4B98-B9AB-01C609CD1986}" srcId="{C97A7075-9A84-4C04-B370-0FBC6FAE5B6B}" destId="{B2CEA1B9-0BAB-4C68-8009-9DA2BF57613B}" srcOrd="0" destOrd="0" parTransId="{3427F370-9D88-4D12-BF05-409E97A7A155}" sibTransId="{42CF749D-F85E-4AB4-B8F1-86D1B55752B7}"/>
    <dgm:cxn modelId="{EB74FA6F-F3FE-4577-B353-BBBFDB26A02C}" type="presOf" srcId="{4C09C628-37EF-48A5-9E6E-45F7CC41C142}" destId="{943393AA-CD6D-4122-9EEE-16472B2BE8B7}" srcOrd="0" destOrd="0" presId="urn:microsoft.com/office/officeart/2008/layout/HorizontalMultiLevelHierarchy"/>
    <dgm:cxn modelId="{579EBE53-9979-4342-9D63-816DBD75D0FF}" srcId="{BBB8E9AB-0486-4633-AA2E-0243D4A3C12A}" destId="{325867B9-F40D-4CD0-A56E-528B44C11CE7}" srcOrd="1" destOrd="0" parTransId="{16CD2247-6763-4539-9471-7620FAE2F318}" sibTransId="{FD211AFD-29DC-4FAC-B401-68AD14D2E311}"/>
    <dgm:cxn modelId="{DB707C75-60B0-4C98-B7F6-D6564F4E19D7}" type="presOf" srcId="{C97A7075-9A84-4C04-B370-0FBC6FAE5B6B}" destId="{019D2BB6-0408-40A9-BEE4-C507C1C7D268}" srcOrd="0" destOrd="0" presId="urn:microsoft.com/office/officeart/2008/layout/HorizontalMultiLevelHierarchy"/>
    <dgm:cxn modelId="{5A1EA655-5692-4106-B730-17BBD7A4CE0C}" type="presOf" srcId="{32130609-099E-474E-B7CD-7A9AF72FC41B}" destId="{5D18B478-A8F3-4081-93DF-089E89246AB4}" srcOrd="1" destOrd="0" presId="urn:microsoft.com/office/officeart/2008/layout/HorizontalMultiLevelHierarchy"/>
    <dgm:cxn modelId="{C4D65A57-6EC2-4F50-8248-ACBED3A50F17}" type="presOf" srcId="{217D62D3-9138-437A-8D20-CB3DB9122B32}" destId="{673BF22A-95E1-4B97-A3B6-3562F486119E}" srcOrd="0" destOrd="0" presId="urn:microsoft.com/office/officeart/2008/layout/HorizontalMultiLevelHierarchy"/>
    <dgm:cxn modelId="{B8C0D877-C9AE-476A-B78E-165C0BD6A141}" type="presOf" srcId="{6104CF5D-7120-4F76-99C1-9723ED28A6DD}" destId="{AC3832E6-243C-4C56-B84A-C1EBCCD7574E}" srcOrd="0" destOrd="0" presId="urn:microsoft.com/office/officeart/2008/layout/HorizontalMultiLevelHierarchy"/>
    <dgm:cxn modelId="{81169F58-2AF5-47E9-B5F9-79CE70380E09}" type="presOf" srcId="{0764F589-CECB-4BA8-91BE-9D082D334AFB}" destId="{774F236E-E592-4A4B-A05A-105850483E63}" srcOrd="0" destOrd="0" presId="urn:microsoft.com/office/officeart/2008/layout/HorizontalMultiLevelHierarchy"/>
    <dgm:cxn modelId="{060D0059-D0BF-4EB2-9757-71922FEF7266}" srcId="{BBB8E9AB-0486-4633-AA2E-0243D4A3C12A}" destId="{2D821AFF-788A-4546-8258-937C97CF83E2}" srcOrd="0" destOrd="0" parTransId="{DF6F7600-C47B-444A-8FF2-BADDB5C83F3F}" sibTransId="{B9B64F05-5143-4D05-A9F0-2AE91491A134}"/>
    <dgm:cxn modelId="{7B9A7E7A-8516-4463-A146-0E7075984658}" type="presOf" srcId="{B3E735CE-9772-4077-90EC-1801E3E83189}" destId="{CAC9BC68-26A9-4CAA-89EF-2455837AE430}" srcOrd="1" destOrd="0" presId="urn:microsoft.com/office/officeart/2008/layout/HorizontalMultiLevelHierarchy"/>
    <dgm:cxn modelId="{9660C983-01D6-40C4-8879-F130D8C8DAC5}" srcId="{325867B9-F40D-4CD0-A56E-528B44C11CE7}" destId="{516D9351-93E6-42EC-A4C1-B0C90C7ACEF5}" srcOrd="0" destOrd="0" parTransId="{1EE5DAEC-C3C8-4215-BCB8-ECE8EFF6F0FE}" sibTransId="{6916C115-90D4-4428-A20A-B28F48A18188}"/>
    <dgm:cxn modelId="{D97AD384-2BA7-40B3-B4F2-5D5EB21C5823}" type="presOf" srcId="{3427F370-9D88-4D12-BF05-409E97A7A155}" destId="{4565EAE5-9F2C-4FE6-967E-015694221ECE}" srcOrd="1" destOrd="0" presId="urn:microsoft.com/office/officeart/2008/layout/HorizontalMultiLevelHierarchy"/>
    <dgm:cxn modelId="{5B158088-D809-4947-9501-0A04B70EA6EF}" type="presOf" srcId="{2F0CE028-B564-4FB6-B108-C99F40FA2EF4}" destId="{942F7A28-F28C-48C1-BB86-DCF00F5F37B2}" srcOrd="0" destOrd="0" presId="urn:microsoft.com/office/officeart/2008/layout/HorizontalMultiLevelHierarchy"/>
    <dgm:cxn modelId="{CF00A890-5036-49DA-B1C5-1C5B905B4D84}" srcId="{9639330F-2B9F-488B-9DAD-3F1DE194D172}" destId="{2A8A1C29-04C6-40A5-BD9C-0DC75754CFBF}" srcOrd="0" destOrd="0" parTransId="{27240292-3755-4A93-A60E-364A315C48CA}" sibTransId="{F6222629-1733-4204-83C0-3AA69778ADBB}"/>
    <dgm:cxn modelId="{BF901F95-22D6-4475-BDC3-A229CA3E69C7}" type="presOf" srcId="{CBB4B1F1-2067-4B33-BD05-4316C2CA9DA6}" destId="{69366EFA-5F94-4C3F-8344-E9A84F0A03A7}" srcOrd="1" destOrd="0" presId="urn:microsoft.com/office/officeart/2008/layout/HorizontalMultiLevelHierarchy"/>
    <dgm:cxn modelId="{E63569A2-ADE5-4EA9-B9B3-369708FDC9CB}" srcId="{DCCD4418-B77D-4C06-AFF0-DA9822D0F139}" destId="{9639330F-2B9F-488B-9DAD-3F1DE194D172}" srcOrd="0" destOrd="0" parTransId="{A702B4E8-A855-45FD-A5EB-A12AA8231D31}" sibTransId="{1B5F9B98-C77C-4E49-879B-6C17AE905B4F}"/>
    <dgm:cxn modelId="{BE1CB5A5-080A-4948-92F5-243491B7477E}" type="presOf" srcId="{DCCD4418-B77D-4C06-AFF0-DA9822D0F139}" destId="{DE422620-25B3-4098-8FF2-3F237B9454DD}" srcOrd="0" destOrd="0" presId="urn:microsoft.com/office/officeart/2008/layout/HorizontalMultiLevelHierarchy"/>
    <dgm:cxn modelId="{21FCBAA9-BEEC-4E47-898A-30D664E0C60E}" type="presOf" srcId="{FE80C5A4-952D-4E37-B90F-8D80F2DC5714}" destId="{F442302D-6A40-4813-9C99-5F14CBB4BDA8}" srcOrd="0" destOrd="0" presId="urn:microsoft.com/office/officeart/2008/layout/HorizontalMultiLevelHierarchy"/>
    <dgm:cxn modelId="{9E045CAC-A2F3-479A-94AB-5C9E80F78539}" type="presOf" srcId="{27240292-3755-4A93-A60E-364A315C48CA}" destId="{BD85CEDA-A011-4A61-969B-94693CCDA0C2}" srcOrd="0" destOrd="0" presId="urn:microsoft.com/office/officeart/2008/layout/HorizontalMultiLevelHierarchy"/>
    <dgm:cxn modelId="{52D940AE-250A-4B6D-8465-BE483E5FA3D7}" type="presOf" srcId="{516D9351-93E6-42EC-A4C1-B0C90C7ACEF5}" destId="{D29D688F-0749-4B45-BEEC-E61DFEB0C5E4}" srcOrd="0" destOrd="0" presId="urn:microsoft.com/office/officeart/2008/layout/HorizontalMultiLevelHierarchy"/>
    <dgm:cxn modelId="{E70CA4AE-3FA5-478A-B4E4-240F361E4A4E}" type="presOf" srcId="{2A8A1C29-04C6-40A5-BD9C-0DC75754CFBF}" destId="{7189F4BA-046F-45B5-A71C-9146BBB744CD}" srcOrd="0" destOrd="0" presId="urn:microsoft.com/office/officeart/2008/layout/HorizontalMultiLevelHierarchy"/>
    <dgm:cxn modelId="{14EC34B0-481E-4896-90CC-E25C31F7D8B8}" srcId="{516D9351-93E6-42EC-A4C1-B0C90C7ACEF5}" destId="{54DDDBF3-34EF-46DD-8AA4-6C8D9F816520}" srcOrd="0" destOrd="0" parTransId="{0764F589-CECB-4BA8-91BE-9D082D334AFB}" sibTransId="{848CE8A8-C26E-4CD4-8B4B-BB448C91E820}"/>
    <dgm:cxn modelId="{DD680BB1-C685-46EB-BC60-E711A4B5A2E4}" type="presOf" srcId="{325867B9-F40D-4CD0-A56E-528B44C11CE7}" destId="{6BF1E196-B33D-4357-AF85-CA31C1DE5F64}" srcOrd="0" destOrd="0" presId="urn:microsoft.com/office/officeart/2008/layout/HorizontalMultiLevelHierarchy"/>
    <dgm:cxn modelId="{13EA41B2-0680-4F33-87D0-82925E72545D}" srcId="{2F0CE028-B564-4FB6-B108-C99F40FA2EF4}" destId="{C97A7075-9A84-4C04-B370-0FBC6FAE5B6B}" srcOrd="1" destOrd="0" parTransId="{FE80C5A4-952D-4E37-B90F-8D80F2DC5714}" sibTransId="{BC8ACA72-DDC6-4FE6-BFA1-4F7493D0B315}"/>
    <dgm:cxn modelId="{8E6378B6-CF40-4F4C-9D9D-5F55A07DE138}" type="presOf" srcId="{4C09C628-37EF-48A5-9E6E-45F7CC41C142}" destId="{01DCB554-D351-4F02-AA7C-30CDDCE32E0E}" srcOrd="1" destOrd="0" presId="urn:microsoft.com/office/officeart/2008/layout/HorizontalMultiLevelHierarchy"/>
    <dgm:cxn modelId="{B81934B9-3122-4125-A054-6C7F0E726DA5}" type="presOf" srcId="{0764F589-CECB-4BA8-91BE-9D082D334AFB}" destId="{EE546BC0-A94C-4385-AC5F-E03F905DDB96}" srcOrd="1" destOrd="0" presId="urn:microsoft.com/office/officeart/2008/layout/HorizontalMultiLevelHierarchy"/>
    <dgm:cxn modelId="{CC28EAB9-0B77-420B-A98C-DD65092A3EAB}" srcId="{2A8A1C29-04C6-40A5-BD9C-0DC75754CFBF}" destId="{38C9D8A2-40D0-4DCD-A059-A18004A5AB4B}" srcOrd="0" destOrd="0" parTransId="{B3E735CE-9772-4077-90EC-1801E3E83189}" sibTransId="{0EFBAE7B-A454-4F5B-A753-B6FAFFDF4E3E}"/>
    <dgm:cxn modelId="{8F7E55BB-B188-4D79-8B9D-7CD8EEBC5C58}" type="presOf" srcId="{27240292-3755-4A93-A60E-364A315C48CA}" destId="{40FAB23A-3889-478C-907B-B59F407078B8}" srcOrd="1" destOrd="0" presId="urn:microsoft.com/office/officeart/2008/layout/HorizontalMultiLevelHierarchy"/>
    <dgm:cxn modelId="{3122FCBD-2056-415F-8B19-8428B343AA19}" type="presOf" srcId="{A702B4E8-A855-45FD-A5EB-A12AA8231D31}" destId="{0FE5E271-9991-4C75-9A70-8F225FD647B3}" srcOrd="1" destOrd="0" presId="urn:microsoft.com/office/officeart/2008/layout/HorizontalMultiLevelHierarchy"/>
    <dgm:cxn modelId="{1F4E9FC5-BC0B-45CC-A097-865B1316E622}" type="presOf" srcId="{6ACD4D7E-1EBC-444B-A315-A33AF64BCE52}" destId="{FCCA3671-295B-4507-A5C8-554FF8649419}" srcOrd="0" destOrd="0" presId="urn:microsoft.com/office/officeart/2008/layout/HorizontalMultiLevelHierarchy"/>
    <dgm:cxn modelId="{89558FCA-70DF-4FE7-93A5-1B18562C7CFC}" type="presOf" srcId="{7729CFB3-C517-4C62-8037-859C6D4EF3BB}" destId="{5DE935F8-0827-443E-BF7F-3DBBCBDD136F}" srcOrd="0" destOrd="0" presId="urn:microsoft.com/office/officeart/2008/layout/HorizontalMultiLevelHierarchy"/>
    <dgm:cxn modelId="{EDC59AD0-F0EA-4628-843A-A4B392F52796}" type="presOf" srcId="{1EE5DAEC-C3C8-4215-BCB8-ECE8EFF6F0FE}" destId="{EAD2B078-A560-4D7D-B130-A8A7126F93C0}" srcOrd="0" destOrd="0" presId="urn:microsoft.com/office/officeart/2008/layout/HorizontalMultiLevelHierarchy"/>
    <dgm:cxn modelId="{A6AD70E1-7640-4E5C-8F2B-3A297B23D4B7}" type="presOf" srcId="{38C9D8A2-40D0-4DCD-A059-A18004A5AB4B}" destId="{F0FE7EF2-2EE8-4785-A070-A574F73B5426}" srcOrd="0" destOrd="0" presId="urn:microsoft.com/office/officeart/2008/layout/HorizontalMultiLevelHierarchy"/>
    <dgm:cxn modelId="{C93FBCE4-5D80-4128-98CE-A5312C26E8DD}" type="presOf" srcId="{B3E735CE-9772-4077-90EC-1801E3E83189}" destId="{0B3A1066-AE07-4FB8-8339-4D84ACC9662F}" srcOrd="0" destOrd="0" presId="urn:microsoft.com/office/officeart/2008/layout/HorizontalMultiLevelHierarchy"/>
    <dgm:cxn modelId="{A51F8CE7-FDF8-4173-A391-666352D6ECDB}" type="presOf" srcId="{C23841F7-406C-4CFD-BE95-66135E69DAB7}" destId="{EAEE275D-FADA-4676-858A-8B5063351B3D}" srcOrd="1" destOrd="0" presId="urn:microsoft.com/office/officeart/2008/layout/HorizontalMultiLevelHierarchy"/>
    <dgm:cxn modelId="{74BE53EB-51FF-4534-ABD6-AE868E6DA8C4}" type="presOf" srcId="{16CD2247-6763-4539-9471-7620FAE2F318}" destId="{8278D0B7-F086-4AD0-AB0F-511256619F26}" srcOrd="1" destOrd="0" presId="urn:microsoft.com/office/officeart/2008/layout/HorizontalMultiLevelHierarchy"/>
    <dgm:cxn modelId="{4E61FDF0-758F-4529-92F4-488E851425EC}" type="presOf" srcId="{C23841F7-406C-4CFD-BE95-66135E69DAB7}" destId="{DF15C21B-52D2-4A3B-85C7-B6DD9CFB45A1}" srcOrd="0" destOrd="0" presId="urn:microsoft.com/office/officeart/2008/layout/HorizontalMultiLevelHierarchy"/>
    <dgm:cxn modelId="{324E01F6-EBA5-48B3-859B-AFFFFA15A853}" srcId="{6ACD4D7E-1EBC-444B-A315-A33AF64BCE52}" destId="{6611C9CC-AE82-406C-B07E-D99D96378D4E}" srcOrd="0" destOrd="0" parTransId="{C23841F7-406C-4CFD-BE95-66135E69DAB7}" sibTransId="{A4D637F0-73C8-45C9-899E-492C3B59ABE7}"/>
    <dgm:cxn modelId="{21207EC9-5F0E-4BDA-B89B-83F35F507290}" type="presParOf" srcId="{382C85F2-E0E5-4584-9574-F2BD48A6FE80}" destId="{20203B99-1DF0-47FB-871F-06B05064B062}" srcOrd="0" destOrd="0" presId="urn:microsoft.com/office/officeart/2008/layout/HorizontalMultiLevelHierarchy"/>
    <dgm:cxn modelId="{497BB6B2-ECDB-494C-B01F-B169A155BE62}" type="presParOf" srcId="{20203B99-1DF0-47FB-871F-06B05064B062}" destId="{942F7A28-F28C-48C1-BB86-DCF00F5F37B2}" srcOrd="0" destOrd="0" presId="urn:microsoft.com/office/officeart/2008/layout/HorizontalMultiLevelHierarchy"/>
    <dgm:cxn modelId="{A9D57E0D-F834-46E0-864E-ABF67E84E5CC}" type="presParOf" srcId="{20203B99-1DF0-47FB-871F-06B05064B062}" destId="{992CA191-19F0-4A5D-8ED3-7DFC8C92674D}" srcOrd="1" destOrd="0" presId="urn:microsoft.com/office/officeart/2008/layout/HorizontalMultiLevelHierarchy"/>
    <dgm:cxn modelId="{26078FDC-8F75-4C73-B4CB-CF30D28CB1EA}" type="presParOf" srcId="{992CA191-19F0-4A5D-8ED3-7DFC8C92674D}" destId="{5090DE17-3991-41C9-9D68-2158269DF884}" srcOrd="0" destOrd="0" presId="urn:microsoft.com/office/officeart/2008/layout/HorizontalMultiLevelHierarchy"/>
    <dgm:cxn modelId="{EF688B64-4A7F-476B-BC16-F2C9FE0A233A}" type="presParOf" srcId="{5090DE17-3991-41C9-9D68-2158269DF884}" destId="{69366EFA-5F94-4C3F-8344-E9A84F0A03A7}" srcOrd="0" destOrd="0" presId="urn:microsoft.com/office/officeart/2008/layout/HorizontalMultiLevelHierarchy"/>
    <dgm:cxn modelId="{58D2BEDC-3A3A-46B6-9160-E2B75CFA94DF}" type="presParOf" srcId="{992CA191-19F0-4A5D-8ED3-7DFC8C92674D}" destId="{6CAAB128-ABD2-4457-92C0-897CA33320A9}" srcOrd="1" destOrd="0" presId="urn:microsoft.com/office/officeart/2008/layout/HorizontalMultiLevelHierarchy"/>
    <dgm:cxn modelId="{0988A1CA-1D2F-408B-8CE5-0A545C4482EF}" type="presParOf" srcId="{6CAAB128-ABD2-4457-92C0-897CA33320A9}" destId="{AC3832E6-243C-4C56-B84A-C1EBCCD7574E}" srcOrd="0" destOrd="0" presId="urn:microsoft.com/office/officeart/2008/layout/HorizontalMultiLevelHierarchy"/>
    <dgm:cxn modelId="{5D2602F4-FB55-41C3-B5D7-3AA8D9925E45}" type="presParOf" srcId="{6CAAB128-ABD2-4457-92C0-897CA33320A9}" destId="{864521A4-DE4E-433C-8A8D-D807ADFE95B6}" srcOrd="1" destOrd="0" presId="urn:microsoft.com/office/officeart/2008/layout/HorizontalMultiLevelHierarchy"/>
    <dgm:cxn modelId="{52E04E6B-0AD1-40B8-882F-B0E9820966D3}" type="presParOf" srcId="{864521A4-DE4E-433C-8A8D-D807ADFE95B6}" destId="{943393AA-CD6D-4122-9EEE-16472B2BE8B7}" srcOrd="0" destOrd="0" presId="urn:microsoft.com/office/officeart/2008/layout/HorizontalMultiLevelHierarchy"/>
    <dgm:cxn modelId="{7ED1DF52-E7F0-4CA1-A6C7-1D585313BE49}" type="presParOf" srcId="{943393AA-CD6D-4122-9EEE-16472B2BE8B7}" destId="{01DCB554-D351-4F02-AA7C-30CDDCE32E0E}" srcOrd="0" destOrd="0" presId="urn:microsoft.com/office/officeart/2008/layout/HorizontalMultiLevelHierarchy"/>
    <dgm:cxn modelId="{E6F6F6AB-6AEE-4B0D-A1DE-9420F12FCCF3}" type="presParOf" srcId="{864521A4-DE4E-433C-8A8D-D807ADFE95B6}" destId="{7B89817A-42EA-4731-BEA2-789B7E2BC777}" srcOrd="1" destOrd="0" presId="urn:microsoft.com/office/officeart/2008/layout/HorizontalMultiLevelHierarchy"/>
    <dgm:cxn modelId="{B2FFFEF9-D55F-45A3-A71A-CA664E9E9EC8}" type="presParOf" srcId="{7B89817A-42EA-4731-BEA2-789B7E2BC777}" destId="{DE422620-25B3-4098-8FF2-3F237B9454DD}" srcOrd="0" destOrd="0" presId="urn:microsoft.com/office/officeart/2008/layout/HorizontalMultiLevelHierarchy"/>
    <dgm:cxn modelId="{7AEF4A89-E88D-4985-BADC-7E52415B8D50}" type="presParOf" srcId="{7B89817A-42EA-4731-BEA2-789B7E2BC777}" destId="{2A21419A-3B26-46EE-B363-CFFAB95C6899}" srcOrd="1" destOrd="0" presId="urn:microsoft.com/office/officeart/2008/layout/HorizontalMultiLevelHierarchy"/>
    <dgm:cxn modelId="{91F93A27-08F2-4CCA-BCDF-56493746B81C}" type="presParOf" srcId="{2A21419A-3B26-46EE-B363-CFFAB95C6899}" destId="{D7555E89-09D9-4856-8EB9-CB3626A39CA9}" srcOrd="0" destOrd="0" presId="urn:microsoft.com/office/officeart/2008/layout/HorizontalMultiLevelHierarchy"/>
    <dgm:cxn modelId="{A9C33874-B0F3-4362-939A-94E5EA2DB866}" type="presParOf" srcId="{D7555E89-09D9-4856-8EB9-CB3626A39CA9}" destId="{0FE5E271-9991-4C75-9A70-8F225FD647B3}" srcOrd="0" destOrd="0" presId="urn:microsoft.com/office/officeart/2008/layout/HorizontalMultiLevelHierarchy"/>
    <dgm:cxn modelId="{5A887DFF-C02B-4B3C-86F7-17C21F4209D2}" type="presParOf" srcId="{2A21419A-3B26-46EE-B363-CFFAB95C6899}" destId="{22F76AD6-636D-4108-AA73-AE060B300761}" srcOrd="1" destOrd="0" presId="urn:microsoft.com/office/officeart/2008/layout/HorizontalMultiLevelHierarchy"/>
    <dgm:cxn modelId="{7E3189B9-0A74-4D72-9BC7-75A32E707BA6}" type="presParOf" srcId="{22F76AD6-636D-4108-AA73-AE060B300761}" destId="{28B67F54-12C0-41FE-860F-EF11AE8CBC2B}" srcOrd="0" destOrd="0" presId="urn:microsoft.com/office/officeart/2008/layout/HorizontalMultiLevelHierarchy"/>
    <dgm:cxn modelId="{2F380733-8A0F-4DA9-AC30-E5DC118489A7}" type="presParOf" srcId="{22F76AD6-636D-4108-AA73-AE060B300761}" destId="{D2C383FF-ABBC-4C37-A5E2-8E646F57FB19}" srcOrd="1" destOrd="0" presId="urn:microsoft.com/office/officeart/2008/layout/HorizontalMultiLevelHierarchy"/>
    <dgm:cxn modelId="{391BAA6D-564F-493E-83B8-08EF86CA29BB}" type="presParOf" srcId="{D2C383FF-ABBC-4C37-A5E2-8E646F57FB19}" destId="{BD85CEDA-A011-4A61-969B-94693CCDA0C2}" srcOrd="0" destOrd="0" presId="urn:microsoft.com/office/officeart/2008/layout/HorizontalMultiLevelHierarchy"/>
    <dgm:cxn modelId="{B6B768E0-27AA-4180-B37D-BC92729A4C93}" type="presParOf" srcId="{BD85CEDA-A011-4A61-969B-94693CCDA0C2}" destId="{40FAB23A-3889-478C-907B-B59F407078B8}" srcOrd="0" destOrd="0" presId="urn:microsoft.com/office/officeart/2008/layout/HorizontalMultiLevelHierarchy"/>
    <dgm:cxn modelId="{A44AFB0E-D6B1-4883-9BCC-0DED1B11A0A3}" type="presParOf" srcId="{D2C383FF-ABBC-4C37-A5E2-8E646F57FB19}" destId="{63BD3153-EFAA-4975-A188-00798589E247}" srcOrd="1" destOrd="0" presId="urn:microsoft.com/office/officeart/2008/layout/HorizontalMultiLevelHierarchy"/>
    <dgm:cxn modelId="{20D46A66-9DAE-4828-A98F-74F36A8AFAFC}" type="presParOf" srcId="{63BD3153-EFAA-4975-A188-00798589E247}" destId="{7189F4BA-046F-45B5-A71C-9146BBB744CD}" srcOrd="0" destOrd="0" presId="urn:microsoft.com/office/officeart/2008/layout/HorizontalMultiLevelHierarchy"/>
    <dgm:cxn modelId="{157A99B5-CFCD-4796-8842-9A7ECEA10CEA}" type="presParOf" srcId="{63BD3153-EFAA-4975-A188-00798589E247}" destId="{1C9150B5-66FD-4B8D-BB29-004A85F778CE}" srcOrd="1" destOrd="0" presId="urn:microsoft.com/office/officeart/2008/layout/HorizontalMultiLevelHierarchy"/>
    <dgm:cxn modelId="{B77A6777-10C9-40B7-B1CD-ED809F1B3B96}" type="presParOf" srcId="{1C9150B5-66FD-4B8D-BB29-004A85F778CE}" destId="{0B3A1066-AE07-4FB8-8339-4D84ACC9662F}" srcOrd="0" destOrd="0" presId="urn:microsoft.com/office/officeart/2008/layout/HorizontalMultiLevelHierarchy"/>
    <dgm:cxn modelId="{ED6AF008-5B01-4E85-A604-C2BA5AD21C66}" type="presParOf" srcId="{0B3A1066-AE07-4FB8-8339-4D84ACC9662F}" destId="{CAC9BC68-26A9-4CAA-89EF-2455837AE430}" srcOrd="0" destOrd="0" presId="urn:microsoft.com/office/officeart/2008/layout/HorizontalMultiLevelHierarchy"/>
    <dgm:cxn modelId="{5FA554E3-8716-4D34-991A-765A362BEA4C}" type="presParOf" srcId="{1C9150B5-66FD-4B8D-BB29-004A85F778CE}" destId="{2F5EE7F5-E8D1-43F2-95B5-9ADFD5956A60}" srcOrd="1" destOrd="0" presId="urn:microsoft.com/office/officeart/2008/layout/HorizontalMultiLevelHierarchy"/>
    <dgm:cxn modelId="{85047F99-436C-4624-B05D-10AF5403811C}" type="presParOf" srcId="{2F5EE7F5-E8D1-43F2-95B5-9ADFD5956A60}" destId="{F0FE7EF2-2EE8-4785-A070-A574F73B5426}" srcOrd="0" destOrd="0" presId="urn:microsoft.com/office/officeart/2008/layout/HorizontalMultiLevelHierarchy"/>
    <dgm:cxn modelId="{92592BE2-AF48-48EC-A91D-B43762658F6D}" type="presParOf" srcId="{2F5EE7F5-E8D1-43F2-95B5-9ADFD5956A60}" destId="{11624F49-2BF9-4050-A109-AE67BD58306F}" srcOrd="1" destOrd="0" presId="urn:microsoft.com/office/officeart/2008/layout/HorizontalMultiLevelHierarchy"/>
    <dgm:cxn modelId="{16505CBC-D5B5-42BB-BB9B-DE56A750FA11}" type="presParOf" srcId="{2A21419A-3B26-46EE-B363-CFFAB95C6899}" destId="{DB12D30A-60DF-457E-837F-48C15519C346}" srcOrd="2" destOrd="0" presId="urn:microsoft.com/office/officeart/2008/layout/HorizontalMultiLevelHierarchy"/>
    <dgm:cxn modelId="{CD25612E-47CE-45B0-A99B-ADEB6C318460}" type="presParOf" srcId="{DB12D30A-60DF-457E-837F-48C15519C346}" destId="{5D18B478-A8F3-4081-93DF-089E89246AB4}" srcOrd="0" destOrd="0" presId="urn:microsoft.com/office/officeart/2008/layout/HorizontalMultiLevelHierarchy"/>
    <dgm:cxn modelId="{57B95C85-39B1-4D91-8909-188CD38D13F8}" type="presParOf" srcId="{2A21419A-3B26-46EE-B363-CFFAB95C6899}" destId="{30AE453E-B0A3-41C1-AC0F-D7F1D163892D}" srcOrd="3" destOrd="0" presId="urn:microsoft.com/office/officeart/2008/layout/HorizontalMultiLevelHierarchy"/>
    <dgm:cxn modelId="{8C158DE7-D822-4889-BB66-A19019C693F1}" type="presParOf" srcId="{30AE453E-B0A3-41C1-AC0F-D7F1D163892D}" destId="{FCCA3671-295B-4507-A5C8-554FF8649419}" srcOrd="0" destOrd="0" presId="urn:microsoft.com/office/officeart/2008/layout/HorizontalMultiLevelHierarchy"/>
    <dgm:cxn modelId="{BEDF6B2E-D693-495A-84FC-6BD45BAC59A7}" type="presParOf" srcId="{30AE453E-B0A3-41C1-AC0F-D7F1D163892D}" destId="{2059CDD8-CE72-44A5-B41F-D9FC9B2EA8BF}" srcOrd="1" destOrd="0" presId="urn:microsoft.com/office/officeart/2008/layout/HorizontalMultiLevelHierarchy"/>
    <dgm:cxn modelId="{9EE56883-3DB2-4BF2-9D4B-13C79A7D88C9}" type="presParOf" srcId="{2059CDD8-CE72-44A5-B41F-D9FC9B2EA8BF}" destId="{DF15C21B-52D2-4A3B-85C7-B6DD9CFB45A1}" srcOrd="0" destOrd="0" presId="urn:microsoft.com/office/officeart/2008/layout/HorizontalMultiLevelHierarchy"/>
    <dgm:cxn modelId="{32FFF29C-FA5A-4178-9FD8-3B29F5D04F9E}" type="presParOf" srcId="{DF15C21B-52D2-4A3B-85C7-B6DD9CFB45A1}" destId="{EAEE275D-FADA-4676-858A-8B5063351B3D}" srcOrd="0" destOrd="0" presId="urn:microsoft.com/office/officeart/2008/layout/HorizontalMultiLevelHierarchy"/>
    <dgm:cxn modelId="{4D3704A7-6C2D-4298-B195-C322014FB351}" type="presParOf" srcId="{2059CDD8-CE72-44A5-B41F-D9FC9B2EA8BF}" destId="{6AE6BA56-63DA-4516-84CA-DE1347E4BC35}" srcOrd="1" destOrd="0" presId="urn:microsoft.com/office/officeart/2008/layout/HorizontalMultiLevelHierarchy"/>
    <dgm:cxn modelId="{06611351-026E-48CC-BB74-24E33BDF3140}" type="presParOf" srcId="{6AE6BA56-63DA-4516-84CA-DE1347E4BC35}" destId="{00F7ECD7-B638-4B09-95FF-DE71782E420D}" srcOrd="0" destOrd="0" presId="urn:microsoft.com/office/officeart/2008/layout/HorizontalMultiLevelHierarchy"/>
    <dgm:cxn modelId="{C06EC15C-68AC-41AD-B089-A3A127719882}" type="presParOf" srcId="{6AE6BA56-63DA-4516-84CA-DE1347E4BC35}" destId="{88A6400E-08F2-4A22-8906-710EB5581DC9}" srcOrd="1" destOrd="0" presId="urn:microsoft.com/office/officeart/2008/layout/HorizontalMultiLevelHierarchy"/>
    <dgm:cxn modelId="{BE23D229-EB3B-4C31-BECC-BDF5E7AC6E0C}" type="presParOf" srcId="{992CA191-19F0-4A5D-8ED3-7DFC8C92674D}" destId="{F442302D-6A40-4813-9C99-5F14CBB4BDA8}" srcOrd="2" destOrd="0" presId="urn:microsoft.com/office/officeart/2008/layout/HorizontalMultiLevelHierarchy"/>
    <dgm:cxn modelId="{DE8E8261-05CB-4797-BEC7-54688C7E2C77}" type="presParOf" srcId="{F442302D-6A40-4813-9C99-5F14CBB4BDA8}" destId="{441DE0A9-23F4-49C6-A1AE-FA4A933354E0}" srcOrd="0" destOrd="0" presId="urn:microsoft.com/office/officeart/2008/layout/HorizontalMultiLevelHierarchy"/>
    <dgm:cxn modelId="{F6D6FEE1-C0CD-407C-8240-5AA23D43C4CD}" type="presParOf" srcId="{992CA191-19F0-4A5D-8ED3-7DFC8C92674D}" destId="{37721D72-F255-42AC-9197-8CDC1E4A39B0}" srcOrd="3" destOrd="0" presId="urn:microsoft.com/office/officeart/2008/layout/HorizontalMultiLevelHierarchy"/>
    <dgm:cxn modelId="{A2D36393-B8EC-43A2-8304-E7D788DBA2EA}" type="presParOf" srcId="{37721D72-F255-42AC-9197-8CDC1E4A39B0}" destId="{019D2BB6-0408-40A9-BEE4-C507C1C7D268}" srcOrd="0" destOrd="0" presId="urn:microsoft.com/office/officeart/2008/layout/HorizontalMultiLevelHierarchy"/>
    <dgm:cxn modelId="{E8468096-1DC7-43A4-A685-5EDBD2411CCA}" type="presParOf" srcId="{37721D72-F255-42AC-9197-8CDC1E4A39B0}" destId="{589A5D9E-0CB4-4D59-981A-630E33EFDA36}" srcOrd="1" destOrd="0" presId="urn:microsoft.com/office/officeart/2008/layout/HorizontalMultiLevelHierarchy"/>
    <dgm:cxn modelId="{0AE7689B-FEFD-4083-9A5E-6772097C0BEC}" type="presParOf" srcId="{589A5D9E-0CB4-4D59-981A-630E33EFDA36}" destId="{C2C89671-7F17-4F85-B140-0D251D13F8FF}" srcOrd="0" destOrd="0" presId="urn:microsoft.com/office/officeart/2008/layout/HorizontalMultiLevelHierarchy"/>
    <dgm:cxn modelId="{3550F836-5DAD-4BC7-86F9-F00EA9698644}" type="presParOf" srcId="{C2C89671-7F17-4F85-B140-0D251D13F8FF}" destId="{4565EAE5-9F2C-4FE6-967E-015694221ECE}" srcOrd="0" destOrd="0" presId="urn:microsoft.com/office/officeart/2008/layout/HorizontalMultiLevelHierarchy"/>
    <dgm:cxn modelId="{0CF4E50A-DEAC-4D2C-8226-3B82A0B78D19}" type="presParOf" srcId="{589A5D9E-0CB4-4D59-981A-630E33EFDA36}" destId="{1CAA640C-0286-4C78-8F9D-1018B5ABA7E4}" srcOrd="1" destOrd="0" presId="urn:microsoft.com/office/officeart/2008/layout/HorizontalMultiLevelHierarchy"/>
    <dgm:cxn modelId="{C9B5704D-5C2C-4180-9F6D-46259CF4DBD6}" type="presParOf" srcId="{1CAA640C-0286-4C78-8F9D-1018B5ABA7E4}" destId="{2BE1ADF1-0341-454B-9F7A-EEABCEA372B3}" srcOrd="0" destOrd="0" presId="urn:microsoft.com/office/officeart/2008/layout/HorizontalMultiLevelHierarchy"/>
    <dgm:cxn modelId="{90CBC42E-9817-472B-B46C-ABCCB40E5DDE}" type="presParOf" srcId="{1CAA640C-0286-4C78-8F9D-1018B5ABA7E4}" destId="{CB61D54E-85C2-482F-8A87-CD92A9F86DBB}" srcOrd="1" destOrd="0" presId="urn:microsoft.com/office/officeart/2008/layout/HorizontalMultiLevelHierarchy"/>
    <dgm:cxn modelId="{59336F68-0919-4B1F-84F1-979C6076B73C}" type="presParOf" srcId="{CB61D54E-85C2-482F-8A87-CD92A9F86DBB}" destId="{B0FB9EED-AC54-433B-AD68-8BCBB2A85417}" srcOrd="0" destOrd="0" presId="urn:microsoft.com/office/officeart/2008/layout/HorizontalMultiLevelHierarchy"/>
    <dgm:cxn modelId="{A04383A6-BEAE-4F10-86EA-724B64C442F4}" type="presParOf" srcId="{B0FB9EED-AC54-433B-AD68-8BCBB2A85417}" destId="{AF5A5D9D-1023-405B-97F5-9F1580B2053B}" srcOrd="0" destOrd="0" presId="urn:microsoft.com/office/officeart/2008/layout/HorizontalMultiLevelHierarchy"/>
    <dgm:cxn modelId="{B0AD5905-710B-467A-8B3A-F42307B6C333}" type="presParOf" srcId="{CB61D54E-85C2-482F-8A87-CD92A9F86DBB}" destId="{191B9D37-E7D7-4AEA-876B-1C066C176DB6}" srcOrd="1" destOrd="0" presId="urn:microsoft.com/office/officeart/2008/layout/HorizontalMultiLevelHierarchy"/>
    <dgm:cxn modelId="{F9A09A0C-CF31-4346-9650-9F6F6F81CA89}" type="presParOf" srcId="{191B9D37-E7D7-4AEA-876B-1C066C176DB6}" destId="{FD5A2E4F-447F-460A-844D-604AE2B79C60}" srcOrd="0" destOrd="0" presId="urn:microsoft.com/office/officeart/2008/layout/HorizontalMultiLevelHierarchy"/>
    <dgm:cxn modelId="{92439382-8820-4373-8919-63D9AFEF29FD}" type="presParOf" srcId="{191B9D37-E7D7-4AEA-876B-1C066C176DB6}" destId="{E5963202-5080-44AD-A64B-9E0BE853C2C5}" srcOrd="1" destOrd="0" presId="urn:microsoft.com/office/officeart/2008/layout/HorizontalMultiLevelHierarchy"/>
    <dgm:cxn modelId="{9E373F5F-6054-49D3-8EF2-541B09908D87}" type="presParOf" srcId="{992CA191-19F0-4A5D-8ED3-7DFC8C92674D}" destId="{C87A9767-B84E-43FC-B5AB-89F3B35956C1}" srcOrd="4" destOrd="0" presId="urn:microsoft.com/office/officeart/2008/layout/HorizontalMultiLevelHierarchy"/>
    <dgm:cxn modelId="{053B4C76-0E3C-4E44-9091-B6E21879F14B}" type="presParOf" srcId="{C87A9767-B84E-43FC-B5AB-89F3B35956C1}" destId="{E43F74B0-64CA-47D7-9AB3-0C62D95CCDF0}" srcOrd="0" destOrd="0" presId="urn:microsoft.com/office/officeart/2008/layout/HorizontalMultiLevelHierarchy"/>
    <dgm:cxn modelId="{6BE79A7D-6FEB-4EA6-9B91-BFD178F677D3}" type="presParOf" srcId="{992CA191-19F0-4A5D-8ED3-7DFC8C92674D}" destId="{4BCF95AD-DA31-4170-BC44-F684EC7C9A7C}" srcOrd="5" destOrd="0" presId="urn:microsoft.com/office/officeart/2008/layout/HorizontalMultiLevelHierarchy"/>
    <dgm:cxn modelId="{7CEC55A4-5A72-47F3-B284-423C5CABC219}" type="presParOf" srcId="{4BCF95AD-DA31-4170-BC44-F684EC7C9A7C}" destId="{E458E84F-6009-47D8-AF94-5656F8C3A6E3}" srcOrd="0" destOrd="0" presId="urn:microsoft.com/office/officeart/2008/layout/HorizontalMultiLevelHierarchy"/>
    <dgm:cxn modelId="{C52D1757-27BF-4BF0-B835-437A1B22B0BD}" type="presParOf" srcId="{4BCF95AD-DA31-4170-BC44-F684EC7C9A7C}" destId="{D0E061DB-21C6-449C-911B-A59E75F1A429}" srcOrd="1" destOrd="0" presId="urn:microsoft.com/office/officeart/2008/layout/HorizontalMultiLevelHierarchy"/>
    <dgm:cxn modelId="{DA64E045-5D95-4452-9BD5-D45924063427}" type="presParOf" srcId="{D0E061DB-21C6-449C-911B-A59E75F1A429}" destId="{DC93E124-7397-4C8B-97AF-94AB6DD22758}" srcOrd="0" destOrd="0" presId="urn:microsoft.com/office/officeart/2008/layout/HorizontalMultiLevelHierarchy"/>
    <dgm:cxn modelId="{FE31B64D-D675-4501-AB95-88534C3A0B12}" type="presParOf" srcId="{DC93E124-7397-4C8B-97AF-94AB6DD22758}" destId="{6A250C08-5A94-46DA-8CC8-083C1B83CD72}" srcOrd="0" destOrd="0" presId="urn:microsoft.com/office/officeart/2008/layout/HorizontalMultiLevelHierarchy"/>
    <dgm:cxn modelId="{BDC5FD97-F8BC-4D41-9597-45F1662A396C}" type="presParOf" srcId="{D0E061DB-21C6-449C-911B-A59E75F1A429}" destId="{7740820F-1D0D-4A6B-9A9F-F9392324C52A}" srcOrd="1" destOrd="0" presId="urn:microsoft.com/office/officeart/2008/layout/HorizontalMultiLevelHierarchy"/>
    <dgm:cxn modelId="{06D310D9-921B-4BC9-8DCE-73B69F377D40}" type="presParOf" srcId="{7740820F-1D0D-4A6B-9A9F-F9392324C52A}" destId="{F0AA3C48-6F36-4444-8AA3-39E48E3D152C}" srcOrd="0" destOrd="0" presId="urn:microsoft.com/office/officeart/2008/layout/HorizontalMultiLevelHierarchy"/>
    <dgm:cxn modelId="{A6B07301-0076-4670-BE7D-5A5AF69A5885}" type="presParOf" srcId="{7740820F-1D0D-4A6B-9A9F-F9392324C52A}" destId="{F8637789-449F-42A6-A22D-B6CD338770F0}" srcOrd="1" destOrd="0" presId="urn:microsoft.com/office/officeart/2008/layout/HorizontalMultiLevelHierarchy"/>
    <dgm:cxn modelId="{26E123D6-B855-4A85-9075-EE599093CC9D}" type="presParOf" srcId="{F8637789-449F-42A6-A22D-B6CD338770F0}" destId="{673BF22A-95E1-4B97-A3B6-3562F486119E}" srcOrd="0" destOrd="0" presId="urn:microsoft.com/office/officeart/2008/layout/HorizontalMultiLevelHierarchy"/>
    <dgm:cxn modelId="{962E7525-150D-42D7-9820-61D325CC7E51}" type="presParOf" srcId="{673BF22A-95E1-4B97-A3B6-3562F486119E}" destId="{14F5C727-624C-4C53-B524-E5609EBDB6D5}" srcOrd="0" destOrd="0" presId="urn:microsoft.com/office/officeart/2008/layout/HorizontalMultiLevelHierarchy"/>
    <dgm:cxn modelId="{ACB8BAB5-413A-4B3A-8826-7373E80730A5}" type="presParOf" srcId="{F8637789-449F-42A6-A22D-B6CD338770F0}" destId="{C9486C34-CFC5-475C-A202-4A2E994E5ABD}" srcOrd="1" destOrd="0" presId="urn:microsoft.com/office/officeart/2008/layout/HorizontalMultiLevelHierarchy"/>
    <dgm:cxn modelId="{02DFDBBA-B52F-40B7-B468-7E4FDCD64ABB}" type="presParOf" srcId="{C9486C34-CFC5-475C-A202-4A2E994E5ABD}" destId="{5DE935F8-0827-443E-BF7F-3DBBCBDD136F}" srcOrd="0" destOrd="0" presId="urn:microsoft.com/office/officeart/2008/layout/HorizontalMultiLevelHierarchy"/>
    <dgm:cxn modelId="{780A78F5-B7ED-46C7-8A48-96F8D664EBD9}" type="presParOf" srcId="{C9486C34-CFC5-475C-A202-4A2E994E5ABD}" destId="{712CD7A3-49D4-4960-9070-9FD86F39D8F3}" srcOrd="1" destOrd="0" presId="urn:microsoft.com/office/officeart/2008/layout/HorizontalMultiLevelHierarchy"/>
    <dgm:cxn modelId="{BF7D95E5-2A68-43E1-B783-45D8B9939315}" type="presParOf" srcId="{D0E061DB-21C6-449C-911B-A59E75F1A429}" destId="{81867F88-370B-4C3A-B69A-1A17AF86C96B}" srcOrd="2" destOrd="0" presId="urn:microsoft.com/office/officeart/2008/layout/HorizontalMultiLevelHierarchy"/>
    <dgm:cxn modelId="{95317843-DB08-4CDD-8FB2-257375FF9FC9}" type="presParOf" srcId="{81867F88-370B-4C3A-B69A-1A17AF86C96B}" destId="{8278D0B7-F086-4AD0-AB0F-511256619F26}" srcOrd="0" destOrd="0" presId="urn:microsoft.com/office/officeart/2008/layout/HorizontalMultiLevelHierarchy"/>
    <dgm:cxn modelId="{78359758-E0B2-41AB-9DF0-995D9EF3A9F8}" type="presParOf" srcId="{D0E061DB-21C6-449C-911B-A59E75F1A429}" destId="{DBD70749-32F9-46EB-897E-0B873B388643}" srcOrd="3" destOrd="0" presId="urn:microsoft.com/office/officeart/2008/layout/HorizontalMultiLevelHierarchy"/>
    <dgm:cxn modelId="{B57CFABF-3114-4480-8A34-A74BDBAABF77}" type="presParOf" srcId="{DBD70749-32F9-46EB-897E-0B873B388643}" destId="{6BF1E196-B33D-4357-AF85-CA31C1DE5F64}" srcOrd="0" destOrd="0" presId="urn:microsoft.com/office/officeart/2008/layout/HorizontalMultiLevelHierarchy"/>
    <dgm:cxn modelId="{A63AF753-E171-40B1-9A94-FE502304C9CD}" type="presParOf" srcId="{DBD70749-32F9-46EB-897E-0B873B388643}" destId="{D1FC5601-D79A-4B37-9272-16D84F4CE981}" srcOrd="1" destOrd="0" presId="urn:microsoft.com/office/officeart/2008/layout/HorizontalMultiLevelHierarchy"/>
    <dgm:cxn modelId="{2560C189-2257-4844-9008-1EAC3E0D080A}" type="presParOf" srcId="{D1FC5601-D79A-4B37-9272-16D84F4CE981}" destId="{EAD2B078-A560-4D7D-B130-A8A7126F93C0}" srcOrd="0" destOrd="0" presId="urn:microsoft.com/office/officeart/2008/layout/HorizontalMultiLevelHierarchy"/>
    <dgm:cxn modelId="{137A1C29-BA4E-486B-B1EE-D2270154B8C1}" type="presParOf" srcId="{EAD2B078-A560-4D7D-B130-A8A7126F93C0}" destId="{CEBBF607-42BB-4269-B33D-2F4C79648585}" srcOrd="0" destOrd="0" presId="urn:microsoft.com/office/officeart/2008/layout/HorizontalMultiLevelHierarchy"/>
    <dgm:cxn modelId="{3AD084EB-4F85-4368-9374-D3B1C139B03B}" type="presParOf" srcId="{D1FC5601-D79A-4B37-9272-16D84F4CE981}" destId="{F7A50FFB-4B33-408C-B2C0-90D70EC62C0E}" srcOrd="1" destOrd="0" presId="urn:microsoft.com/office/officeart/2008/layout/HorizontalMultiLevelHierarchy"/>
    <dgm:cxn modelId="{FCE04A56-CA8F-4955-8B86-5704B1F6A8F2}" type="presParOf" srcId="{F7A50FFB-4B33-408C-B2C0-90D70EC62C0E}" destId="{D29D688F-0749-4B45-BEEC-E61DFEB0C5E4}" srcOrd="0" destOrd="0" presId="urn:microsoft.com/office/officeart/2008/layout/HorizontalMultiLevelHierarchy"/>
    <dgm:cxn modelId="{1563E58A-A4B5-4713-B08E-6018D64D2B02}" type="presParOf" srcId="{F7A50FFB-4B33-408C-B2C0-90D70EC62C0E}" destId="{4BD3585F-6FFC-4D3C-8645-B1EA53B5F31F}" srcOrd="1" destOrd="0" presId="urn:microsoft.com/office/officeart/2008/layout/HorizontalMultiLevelHierarchy"/>
    <dgm:cxn modelId="{2736A58D-B436-425D-A57B-75B38D62833F}" type="presParOf" srcId="{4BD3585F-6FFC-4D3C-8645-B1EA53B5F31F}" destId="{774F236E-E592-4A4B-A05A-105850483E63}" srcOrd="0" destOrd="0" presId="urn:microsoft.com/office/officeart/2008/layout/HorizontalMultiLevelHierarchy"/>
    <dgm:cxn modelId="{05FC1AFF-79DE-4AEB-896A-08A5D0BB465F}" type="presParOf" srcId="{774F236E-E592-4A4B-A05A-105850483E63}" destId="{EE546BC0-A94C-4385-AC5F-E03F905DDB96}" srcOrd="0" destOrd="0" presId="urn:microsoft.com/office/officeart/2008/layout/HorizontalMultiLevelHierarchy"/>
    <dgm:cxn modelId="{7F0B9661-1DC5-4527-A8E0-E7A51C21C686}" type="presParOf" srcId="{4BD3585F-6FFC-4D3C-8645-B1EA53B5F31F}" destId="{950FE626-AEC9-47E1-BFA8-6C8633FD3507}" srcOrd="1" destOrd="0" presId="urn:microsoft.com/office/officeart/2008/layout/HorizontalMultiLevelHierarchy"/>
    <dgm:cxn modelId="{363147D5-6468-4ED1-A307-1BE48F0977A0}" type="presParOf" srcId="{950FE626-AEC9-47E1-BFA8-6C8633FD3507}" destId="{05830363-3FC4-4FBF-A16F-49870A0D42C2}" srcOrd="0" destOrd="0" presId="urn:microsoft.com/office/officeart/2008/layout/HorizontalMultiLevelHierarchy"/>
    <dgm:cxn modelId="{C5C161AB-ABEB-4D3B-867E-6805C939615F}" type="presParOf" srcId="{950FE626-AEC9-47E1-BFA8-6C8633FD3507}" destId="{5F88CDD7-B549-4EAF-97DA-C95F781D0702}"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28AA34-B11D-4532-8C4C-9485A31C9600}">
      <dsp:nvSpPr>
        <dsp:cNvPr id="0" name=""/>
        <dsp:cNvSpPr/>
      </dsp:nvSpPr>
      <dsp:spPr>
        <a:xfrm>
          <a:off x="3851573" y="3574880"/>
          <a:ext cx="273808" cy="91440"/>
        </a:xfrm>
        <a:custGeom>
          <a:avLst/>
          <a:gdLst/>
          <a:ahLst/>
          <a:cxnLst/>
          <a:rect l="0" t="0" r="0" b="0"/>
          <a:pathLst>
            <a:path>
              <a:moveTo>
                <a:pt x="0" y="45720"/>
              </a:moveTo>
              <a:lnTo>
                <a:pt x="136904" y="45720"/>
              </a:lnTo>
              <a:lnTo>
                <a:pt x="136904" y="47348"/>
              </a:lnTo>
              <a:lnTo>
                <a:pt x="273808" y="47348"/>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3981632" y="3613755"/>
        <a:ext cx="0" cy="0"/>
      </dsp:txXfrm>
    </dsp:sp>
    <dsp:sp modelId="{F8AF374F-2C94-4F5B-9158-4B80670CA1BE}">
      <dsp:nvSpPr>
        <dsp:cNvPr id="0" name=""/>
        <dsp:cNvSpPr/>
      </dsp:nvSpPr>
      <dsp:spPr>
        <a:xfrm>
          <a:off x="2312766" y="3574880"/>
          <a:ext cx="137177" cy="91440"/>
        </a:xfrm>
        <a:custGeom>
          <a:avLst/>
          <a:gdLst/>
          <a:ahLst/>
          <a:cxnLst/>
          <a:rect l="0" t="0" r="0" b="0"/>
          <a:pathLst>
            <a:path>
              <a:moveTo>
                <a:pt x="0" y="46531"/>
              </a:moveTo>
              <a:lnTo>
                <a:pt x="68588" y="46531"/>
              </a:lnTo>
              <a:lnTo>
                <a:pt x="68588" y="45720"/>
              </a:lnTo>
              <a:lnTo>
                <a:pt x="137177"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377926" y="3617171"/>
        <a:ext cx="0" cy="0"/>
      </dsp:txXfrm>
    </dsp:sp>
    <dsp:sp modelId="{1D6FA60A-C31D-4905-8016-17BB3C08410F}">
      <dsp:nvSpPr>
        <dsp:cNvPr id="0" name=""/>
        <dsp:cNvSpPr/>
      </dsp:nvSpPr>
      <dsp:spPr>
        <a:xfrm>
          <a:off x="435578" y="2480486"/>
          <a:ext cx="475558" cy="1140925"/>
        </a:xfrm>
        <a:custGeom>
          <a:avLst/>
          <a:gdLst/>
          <a:ahLst/>
          <a:cxnLst/>
          <a:rect l="0" t="0" r="0" b="0"/>
          <a:pathLst>
            <a:path>
              <a:moveTo>
                <a:pt x="0" y="0"/>
              </a:moveTo>
              <a:lnTo>
                <a:pt x="237779" y="0"/>
              </a:lnTo>
              <a:lnTo>
                <a:pt x="237779" y="1140925"/>
              </a:lnTo>
              <a:lnTo>
                <a:pt x="475558" y="1140925"/>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642456" y="3020047"/>
        <a:ext cx="0" cy="0"/>
      </dsp:txXfrm>
    </dsp:sp>
    <dsp:sp modelId="{E4466BB6-C8DB-48DA-B2EF-8B0616365EC5}">
      <dsp:nvSpPr>
        <dsp:cNvPr id="0" name=""/>
        <dsp:cNvSpPr/>
      </dsp:nvSpPr>
      <dsp:spPr>
        <a:xfrm>
          <a:off x="2308365" y="2965564"/>
          <a:ext cx="124170" cy="91440"/>
        </a:xfrm>
        <a:custGeom>
          <a:avLst/>
          <a:gdLst/>
          <a:ahLst/>
          <a:cxnLst/>
          <a:rect l="0" t="0" r="0" b="0"/>
          <a:pathLst>
            <a:path>
              <a:moveTo>
                <a:pt x="0" y="45720"/>
              </a:moveTo>
              <a:lnTo>
                <a:pt x="62085" y="45720"/>
              </a:lnTo>
              <a:lnTo>
                <a:pt x="62085" y="46040"/>
              </a:lnTo>
              <a:lnTo>
                <a:pt x="124170" y="4604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367346" y="3008180"/>
        <a:ext cx="0" cy="0"/>
      </dsp:txXfrm>
    </dsp:sp>
    <dsp:sp modelId="{EEBFC05A-F96B-4C20-993A-EC444FB3A1B2}">
      <dsp:nvSpPr>
        <dsp:cNvPr id="0" name=""/>
        <dsp:cNvSpPr/>
      </dsp:nvSpPr>
      <dsp:spPr>
        <a:xfrm>
          <a:off x="435578" y="2480486"/>
          <a:ext cx="471157" cy="530798"/>
        </a:xfrm>
        <a:custGeom>
          <a:avLst/>
          <a:gdLst/>
          <a:ahLst/>
          <a:cxnLst/>
          <a:rect l="0" t="0" r="0" b="0"/>
          <a:pathLst>
            <a:path>
              <a:moveTo>
                <a:pt x="0" y="0"/>
              </a:moveTo>
              <a:lnTo>
                <a:pt x="235578" y="0"/>
              </a:lnTo>
              <a:lnTo>
                <a:pt x="235578" y="530798"/>
              </a:lnTo>
              <a:lnTo>
                <a:pt x="471157" y="530798"/>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653413" y="2728142"/>
        <a:ext cx="0" cy="0"/>
      </dsp:txXfrm>
    </dsp:sp>
    <dsp:sp modelId="{9805D6E4-CC8C-4BC6-88DE-23F8885EA2F3}">
      <dsp:nvSpPr>
        <dsp:cNvPr id="0" name=""/>
        <dsp:cNvSpPr/>
      </dsp:nvSpPr>
      <dsp:spPr>
        <a:xfrm>
          <a:off x="5497955" y="2430586"/>
          <a:ext cx="281727" cy="91440"/>
        </a:xfrm>
        <a:custGeom>
          <a:avLst/>
          <a:gdLst/>
          <a:ahLst/>
          <a:cxnLst/>
          <a:rect l="0" t="0" r="0" b="0"/>
          <a:pathLst>
            <a:path>
              <a:moveTo>
                <a:pt x="0" y="45720"/>
              </a:moveTo>
              <a:lnTo>
                <a:pt x="140863" y="45720"/>
              </a:lnTo>
              <a:lnTo>
                <a:pt x="140863" y="47142"/>
              </a:lnTo>
              <a:lnTo>
                <a:pt x="281727" y="47142"/>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631776" y="2469263"/>
        <a:ext cx="0" cy="0"/>
      </dsp:txXfrm>
    </dsp:sp>
    <dsp:sp modelId="{8238DA3D-2DBC-4472-A08B-2973A79954AF}">
      <dsp:nvSpPr>
        <dsp:cNvPr id="0" name=""/>
        <dsp:cNvSpPr/>
      </dsp:nvSpPr>
      <dsp:spPr>
        <a:xfrm>
          <a:off x="3832511" y="2430586"/>
          <a:ext cx="263814" cy="91440"/>
        </a:xfrm>
        <a:custGeom>
          <a:avLst/>
          <a:gdLst/>
          <a:ahLst/>
          <a:cxnLst/>
          <a:rect l="0" t="0" r="0" b="0"/>
          <a:pathLst>
            <a:path>
              <a:moveTo>
                <a:pt x="0" y="45720"/>
              </a:moveTo>
              <a:lnTo>
                <a:pt x="263814"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3957823" y="2469711"/>
        <a:ext cx="0" cy="0"/>
      </dsp:txXfrm>
    </dsp:sp>
    <dsp:sp modelId="{621DB2B2-D556-4519-8EE1-92A9B189DE87}">
      <dsp:nvSpPr>
        <dsp:cNvPr id="0" name=""/>
        <dsp:cNvSpPr/>
      </dsp:nvSpPr>
      <dsp:spPr>
        <a:xfrm>
          <a:off x="2310510" y="1304865"/>
          <a:ext cx="120371" cy="1171441"/>
        </a:xfrm>
        <a:custGeom>
          <a:avLst/>
          <a:gdLst/>
          <a:ahLst/>
          <a:cxnLst/>
          <a:rect l="0" t="0" r="0" b="0"/>
          <a:pathLst>
            <a:path>
              <a:moveTo>
                <a:pt x="0" y="0"/>
              </a:moveTo>
              <a:lnTo>
                <a:pt x="60185" y="0"/>
              </a:lnTo>
              <a:lnTo>
                <a:pt x="60185" y="1171441"/>
              </a:lnTo>
              <a:lnTo>
                <a:pt x="120371" y="1171441"/>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341255" y="1861145"/>
        <a:ext cx="0" cy="0"/>
      </dsp:txXfrm>
    </dsp:sp>
    <dsp:sp modelId="{BF2E8721-305B-4906-ADD2-A9B5BE13EA69}">
      <dsp:nvSpPr>
        <dsp:cNvPr id="0" name=""/>
        <dsp:cNvSpPr/>
      </dsp:nvSpPr>
      <dsp:spPr>
        <a:xfrm>
          <a:off x="3821508" y="1890925"/>
          <a:ext cx="263800" cy="91440"/>
        </a:xfrm>
        <a:custGeom>
          <a:avLst/>
          <a:gdLst/>
          <a:ahLst/>
          <a:cxnLst/>
          <a:rect l="0" t="0" r="0" b="0"/>
          <a:pathLst>
            <a:path>
              <a:moveTo>
                <a:pt x="0" y="45720"/>
              </a:moveTo>
              <a:lnTo>
                <a:pt x="263800"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3946814" y="1930050"/>
        <a:ext cx="0" cy="0"/>
      </dsp:txXfrm>
    </dsp:sp>
    <dsp:sp modelId="{F86E8A6F-2EFA-4777-95B9-867AFDC2E66B}">
      <dsp:nvSpPr>
        <dsp:cNvPr id="0" name=""/>
        <dsp:cNvSpPr/>
      </dsp:nvSpPr>
      <dsp:spPr>
        <a:xfrm>
          <a:off x="2310510" y="1304865"/>
          <a:ext cx="109369" cy="631780"/>
        </a:xfrm>
        <a:custGeom>
          <a:avLst/>
          <a:gdLst/>
          <a:ahLst/>
          <a:cxnLst/>
          <a:rect l="0" t="0" r="0" b="0"/>
          <a:pathLst>
            <a:path>
              <a:moveTo>
                <a:pt x="0" y="0"/>
              </a:moveTo>
              <a:lnTo>
                <a:pt x="54684" y="0"/>
              </a:lnTo>
              <a:lnTo>
                <a:pt x="54684" y="631780"/>
              </a:lnTo>
              <a:lnTo>
                <a:pt x="109369" y="63178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349165" y="1604725"/>
        <a:ext cx="0" cy="0"/>
      </dsp:txXfrm>
    </dsp:sp>
    <dsp:sp modelId="{DF5AD65E-5A74-4D93-8579-ADE94167D819}">
      <dsp:nvSpPr>
        <dsp:cNvPr id="0" name=""/>
        <dsp:cNvSpPr/>
      </dsp:nvSpPr>
      <dsp:spPr>
        <a:xfrm>
          <a:off x="7163399" y="1879917"/>
          <a:ext cx="280325" cy="91440"/>
        </a:xfrm>
        <a:custGeom>
          <a:avLst/>
          <a:gdLst/>
          <a:ahLst/>
          <a:cxnLst/>
          <a:rect l="0" t="0" r="0" b="0"/>
          <a:pathLst>
            <a:path>
              <a:moveTo>
                <a:pt x="0" y="45720"/>
              </a:moveTo>
              <a:lnTo>
                <a:pt x="280325"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7296554" y="1918629"/>
        <a:ext cx="0" cy="0"/>
      </dsp:txXfrm>
    </dsp:sp>
    <dsp:sp modelId="{B7CE2DF5-10B9-439C-BE59-BBE265DCAA91}">
      <dsp:nvSpPr>
        <dsp:cNvPr id="0" name=""/>
        <dsp:cNvSpPr/>
      </dsp:nvSpPr>
      <dsp:spPr>
        <a:xfrm>
          <a:off x="5481444" y="1391479"/>
          <a:ext cx="280325" cy="534157"/>
        </a:xfrm>
        <a:custGeom>
          <a:avLst/>
          <a:gdLst/>
          <a:ahLst/>
          <a:cxnLst/>
          <a:rect l="0" t="0" r="0" b="0"/>
          <a:pathLst>
            <a:path>
              <a:moveTo>
                <a:pt x="0" y="0"/>
              </a:moveTo>
              <a:lnTo>
                <a:pt x="140162" y="0"/>
              </a:lnTo>
              <a:lnTo>
                <a:pt x="140162" y="534157"/>
              </a:lnTo>
              <a:lnTo>
                <a:pt x="280325" y="534157"/>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606526" y="1643477"/>
        <a:ext cx="0" cy="0"/>
      </dsp:txXfrm>
    </dsp:sp>
    <dsp:sp modelId="{3C823333-F710-48D3-8061-5A8D2BC33E5D}">
      <dsp:nvSpPr>
        <dsp:cNvPr id="0" name=""/>
        <dsp:cNvSpPr/>
      </dsp:nvSpPr>
      <dsp:spPr>
        <a:xfrm>
          <a:off x="7163399" y="1345759"/>
          <a:ext cx="280325" cy="91440"/>
        </a:xfrm>
        <a:custGeom>
          <a:avLst/>
          <a:gdLst/>
          <a:ahLst/>
          <a:cxnLst/>
          <a:rect l="0" t="0" r="0" b="0"/>
          <a:pathLst>
            <a:path>
              <a:moveTo>
                <a:pt x="0" y="45720"/>
              </a:moveTo>
              <a:lnTo>
                <a:pt x="280325"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7296554" y="1384471"/>
        <a:ext cx="0" cy="0"/>
      </dsp:txXfrm>
    </dsp:sp>
    <dsp:sp modelId="{87C95DC7-EA70-4F05-9EB0-61F9EA3E1BEB}">
      <dsp:nvSpPr>
        <dsp:cNvPr id="0" name=""/>
        <dsp:cNvSpPr/>
      </dsp:nvSpPr>
      <dsp:spPr>
        <a:xfrm>
          <a:off x="5481444" y="1345759"/>
          <a:ext cx="280325" cy="91440"/>
        </a:xfrm>
        <a:custGeom>
          <a:avLst/>
          <a:gdLst/>
          <a:ahLst/>
          <a:cxnLst/>
          <a:rect l="0" t="0" r="0" b="0"/>
          <a:pathLst>
            <a:path>
              <a:moveTo>
                <a:pt x="0" y="45720"/>
              </a:moveTo>
              <a:lnTo>
                <a:pt x="280325"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614599" y="1384471"/>
        <a:ext cx="0" cy="0"/>
      </dsp:txXfrm>
    </dsp:sp>
    <dsp:sp modelId="{65B8E645-A8AA-46B2-9A2F-B49EF6F0D1C8}">
      <dsp:nvSpPr>
        <dsp:cNvPr id="0" name=""/>
        <dsp:cNvSpPr/>
      </dsp:nvSpPr>
      <dsp:spPr>
        <a:xfrm>
          <a:off x="5481444" y="857322"/>
          <a:ext cx="280325" cy="534157"/>
        </a:xfrm>
        <a:custGeom>
          <a:avLst/>
          <a:gdLst/>
          <a:ahLst/>
          <a:cxnLst/>
          <a:rect l="0" t="0" r="0" b="0"/>
          <a:pathLst>
            <a:path>
              <a:moveTo>
                <a:pt x="0" y="534157"/>
              </a:moveTo>
              <a:lnTo>
                <a:pt x="140162" y="534157"/>
              </a:lnTo>
              <a:lnTo>
                <a:pt x="140162" y="0"/>
              </a:lnTo>
              <a:lnTo>
                <a:pt x="280325"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606526" y="1109320"/>
        <a:ext cx="0" cy="0"/>
      </dsp:txXfrm>
    </dsp:sp>
    <dsp:sp modelId="{539AE0FB-651C-4BB9-AD0A-5346055F9781}">
      <dsp:nvSpPr>
        <dsp:cNvPr id="0" name=""/>
        <dsp:cNvSpPr/>
      </dsp:nvSpPr>
      <dsp:spPr>
        <a:xfrm>
          <a:off x="3832511" y="1345759"/>
          <a:ext cx="247303" cy="91440"/>
        </a:xfrm>
        <a:custGeom>
          <a:avLst/>
          <a:gdLst/>
          <a:ahLst/>
          <a:cxnLst/>
          <a:rect l="0" t="0" r="0" b="0"/>
          <a:pathLst>
            <a:path>
              <a:moveTo>
                <a:pt x="0" y="45720"/>
              </a:moveTo>
              <a:lnTo>
                <a:pt x="247303"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3949980" y="1385297"/>
        <a:ext cx="0" cy="0"/>
      </dsp:txXfrm>
    </dsp:sp>
    <dsp:sp modelId="{FE6CDCEC-7423-4D76-BA66-76FDBAD6FC2F}">
      <dsp:nvSpPr>
        <dsp:cNvPr id="0" name=""/>
        <dsp:cNvSpPr/>
      </dsp:nvSpPr>
      <dsp:spPr>
        <a:xfrm>
          <a:off x="2310510" y="1259145"/>
          <a:ext cx="120371" cy="91440"/>
        </a:xfrm>
        <a:custGeom>
          <a:avLst/>
          <a:gdLst/>
          <a:ahLst/>
          <a:cxnLst/>
          <a:rect l="0" t="0" r="0" b="0"/>
          <a:pathLst>
            <a:path>
              <a:moveTo>
                <a:pt x="0" y="45720"/>
              </a:moveTo>
              <a:lnTo>
                <a:pt x="60185" y="45720"/>
              </a:lnTo>
              <a:lnTo>
                <a:pt x="60185" y="132334"/>
              </a:lnTo>
              <a:lnTo>
                <a:pt x="120371" y="132334"/>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366988" y="1301157"/>
        <a:ext cx="0" cy="0"/>
      </dsp:txXfrm>
    </dsp:sp>
    <dsp:sp modelId="{2CEEA7D9-9C5B-4FC2-A73C-F31588A20764}">
      <dsp:nvSpPr>
        <dsp:cNvPr id="0" name=""/>
        <dsp:cNvSpPr/>
      </dsp:nvSpPr>
      <dsp:spPr>
        <a:xfrm>
          <a:off x="3836898" y="800235"/>
          <a:ext cx="247373" cy="91440"/>
        </a:xfrm>
        <a:custGeom>
          <a:avLst/>
          <a:gdLst/>
          <a:ahLst/>
          <a:cxnLst/>
          <a:rect l="0" t="0" r="0" b="0"/>
          <a:pathLst>
            <a:path>
              <a:moveTo>
                <a:pt x="0" y="50091"/>
              </a:moveTo>
              <a:lnTo>
                <a:pt x="123686" y="50091"/>
              </a:lnTo>
              <a:lnTo>
                <a:pt x="123686" y="45720"/>
              </a:lnTo>
              <a:lnTo>
                <a:pt x="247373"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3954400" y="839770"/>
        <a:ext cx="0" cy="0"/>
      </dsp:txXfrm>
    </dsp:sp>
    <dsp:sp modelId="{85FB6A52-2712-4C58-A69E-94AB6DB5DEF6}">
      <dsp:nvSpPr>
        <dsp:cNvPr id="0" name=""/>
        <dsp:cNvSpPr/>
      </dsp:nvSpPr>
      <dsp:spPr>
        <a:xfrm>
          <a:off x="2310510" y="850327"/>
          <a:ext cx="124759" cy="454538"/>
        </a:xfrm>
        <a:custGeom>
          <a:avLst/>
          <a:gdLst/>
          <a:ahLst/>
          <a:cxnLst/>
          <a:rect l="0" t="0" r="0" b="0"/>
          <a:pathLst>
            <a:path>
              <a:moveTo>
                <a:pt x="0" y="454538"/>
              </a:moveTo>
              <a:lnTo>
                <a:pt x="62379" y="454538"/>
              </a:lnTo>
              <a:lnTo>
                <a:pt x="62379" y="0"/>
              </a:lnTo>
              <a:lnTo>
                <a:pt x="124759"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361106" y="1065812"/>
        <a:ext cx="0" cy="0"/>
      </dsp:txXfrm>
    </dsp:sp>
    <dsp:sp modelId="{4AB2D4A9-97E4-4DFA-ACD2-B171C7539DAE}">
      <dsp:nvSpPr>
        <dsp:cNvPr id="0" name=""/>
        <dsp:cNvSpPr/>
      </dsp:nvSpPr>
      <dsp:spPr>
        <a:xfrm>
          <a:off x="435578" y="1304865"/>
          <a:ext cx="473302" cy="1175621"/>
        </a:xfrm>
        <a:custGeom>
          <a:avLst/>
          <a:gdLst/>
          <a:ahLst/>
          <a:cxnLst/>
          <a:rect l="0" t="0" r="0" b="0"/>
          <a:pathLst>
            <a:path>
              <a:moveTo>
                <a:pt x="0" y="1175621"/>
              </a:moveTo>
              <a:lnTo>
                <a:pt x="236651" y="1175621"/>
              </a:lnTo>
              <a:lnTo>
                <a:pt x="236651" y="0"/>
              </a:lnTo>
              <a:lnTo>
                <a:pt x="473302" y="0"/>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640546" y="1860992"/>
        <a:ext cx="0" cy="0"/>
      </dsp:txXfrm>
    </dsp:sp>
    <dsp:sp modelId="{0881F362-2C4F-4BF9-B50A-6670353FBD25}">
      <dsp:nvSpPr>
        <dsp:cNvPr id="0" name=""/>
        <dsp:cNvSpPr/>
      </dsp:nvSpPr>
      <dsp:spPr>
        <a:xfrm>
          <a:off x="-187133" y="2266287"/>
          <a:ext cx="817024" cy="428398"/>
        </a:xfrm>
        <a:prstGeom prst="rect">
          <a:avLst/>
        </a:prstGeom>
        <a:solidFill>
          <a:srgbClr val="E97132">
            <a:lumMod val="60000"/>
            <a:lumOff val="40000"/>
          </a:srgbClr>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wordt ziek op school</a:t>
          </a:r>
        </a:p>
      </dsp:txBody>
      <dsp:txXfrm>
        <a:off x="-187133" y="2266287"/>
        <a:ext cx="817024" cy="428398"/>
      </dsp:txXfrm>
    </dsp:sp>
    <dsp:sp modelId="{BBAF27E5-ED33-4ADD-AC67-A6F0140E9533}">
      <dsp:nvSpPr>
        <dsp:cNvPr id="0" name=""/>
        <dsp:cNvSpPr/>
      </dsp:nvSpPr>
      <dsp:spPr>
        <a:xfrm>
          <a:off x="908880" y="1091202"/>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meldt zich ziek bij verzuim of bij afwezigheid bij de teamleider</a:t>
          </a:r>
        </a:p>
      </dsp:txBody>
      <dsp:txXfrm>
        <a:off x="908880" y="1091202"/>
        <a:ext cx="1401629" cy="427326"/>
      </dsp:txXfrm>
    </dsp:sp>
    <dsp:sp modelId="{8A4DCFF7-3D73-489A-AE14-978FA42881F3}">
      <dsp:nvSpPr>
        <dsp:cNvPr id="0" name=""/>
        <dsp:cNvSpPr/>
      </dsp:nvSpPr>
      <dsp:spPr>
        <a:xfrm>
          <a:off x="2435269" y="636664"/>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Ziekmelding afgekeurd</a:t>
          </a:r>
        </a:p>
      </dsp:txBody>
      <dsp:txXfrm>
        <a:off x="2435269" y="636664"/>
        <a:ext cx="1401629" cy="427326"/>
      </dsp:txXfrm>
    </dsp:sp>
    <dsp:sp modelId="{891EF5EC-8A16-4DE4-8C73-38942C704EAE}">
      <dsp:nvSpPr>
        <dsp:cNvPr id="0" name=""/>
        <dsp:cNvSpPr/>
      </dsp:nvSpPr>
      <dsp:spPr>
        <a:xfrm>
          <a:off x="4084272" y="632292"/>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gaat terug naar de les</a:t>
          </a:r>
        </a:p>
      </dsp:txBody>
      <dsp:txXfrm>
        <a:off x="4084272" y="632292"/>
        <a:ext cx="1401629" cy="427326"/>
      </dsp:txXfrm>
    </dsp:sp>
    <dsp:sp modelId="{3496F988-6805-40F1-911C-F3BB4509A6B5}">
      <dsp:nvSpPr>
        <dsp:cNvPr id="0" name=""/>
        <dsp:cNvSpPr/>
      </dsp:nvSpPr>
      <dsp:spPr>
        <a:xfrm>
          <a:off x="2430882"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Ziekmelding goedgekeurd</a:t>
          </a:r>
        </a:p>
      </dsp:txBody>
      <dsp:txXfrm>
        <a:off x="2430882" y="1177816"/>
        <a:ext cx="1401629" cy="427326"/>
      </dsp:txXfrm>
    </dsp:sp>
    <dsp:sp modelId="{4082D8CF-E94D-412A-97BA-8D17815541F0}">
      <dsp:nvSpPr>
        <dsp:cNvPr id="0" name=""/>
        <dsp:cNvSpPr/>
      </dsp:nvSpPr>
      <dsp:spPr>
        <a:xfrm>
          <a:off x="4079815"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neemt contact op met ouder(s)/verzorger(s)</a:t>
          </a:r>
        </a:p>
      </dsp:txBody>
      <dsp:txXfrm>
        <a:off x="4079815" y="1177816"/>
        <a:ext cx="1401629" cy="427326"/>
      </dsp:txXfrm>
    </dsp:sp>
    <dsp:sp modelId="{23BA80C5-7AC6-448C-9D3D-0290030ACE6B}">
      <dsp:nvSpPr>
        <dsp:cNvPr id="0" name=""/>
        <dsp:cNvSpPr/>
      </dsp:nvSpPr>
      <dsp:spPr>
        <a:xfrm>
          <a:off x="5761770" y="643659"/>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mag zelfstandig naar huis</a:t>
          </a:r>
        </a:p>
      </dsp:txBody>
      <dsp:txXfrm>
        <a:off x="5761770" y="643659"/>
        <a:ext cx="1401629" cy="427326"/>
      </dsp:txXfrm>
    </dsp:sp>
    <dsp:sp modelId="{F2A72C4B-B010-4523-86E5-F75DC0EBF8F0}">
      <dsp:nvSpPr>
        <dsp:cNvPr id="0" name=""/>
        <dsp:cNvSpPr/>
      </dsp:nvSpPr>
      <dsp:spPr>
        <a:xfrm>
          <a:off x="5761770"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mag niet zelfstandig naar huis</a:t>
          </a:r>
        </a:p>
      </dsp:txBody>
      <dsp:txXfrm>
        <a:off x="5761770" y="1177816"/>
        <a:ext cx="1401629" cy="427326"/>
      </dsp:txXfrm>
    </dsp:sp>
    <dsp:sp modelId="{6738FEEA-3FB8-4189-8C00-3131C1CD33BA}">
      <dsp:nvSpPr>
        <dsp:cNvPr id="0" name=""/>
        <dsp:cNvSpPr/>
      </dsp:nvSpPr>
      <dsp:spPr>
        <a:xfrm>
          <a:off x="7443725" y="1177816"/>
          <a:ext cx="1401629" cy="427326"/>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Ouder(s)/verzorger(s) zorgen ervoor dat leerling wordt opgehaald</a:t>
          </a:r>
        </a:p>
      </dsp:txBody>
      <dsp:txXfrm>
        <a:off x="7443725" y="1177816"/>
        <a:ext cx="1401629" cy="427326"/>
      </dsp:txXfrm>
    </dsp:sp>
    <dsp:sp modelId="{2D968423-DE84-485E-AE70-72DFF8A16F98}">
      <dsp:nvSpPr>
        <dsp:cNvPr id="0" name=""/>
        <dsp:cNvSpPr/>
      </dsp:nvSpPr>
      <dsp:spPr>
        <a:xfrm>
          <a:off x="5761770" y="1711974"/>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moet op school blijven</a:t>
          </a:r>
        </a:p>
      </dsp:txBody>
      <dsp:txXfrm>
        <a:off x="5761770" y="1711974"/>
        <a:ext cx="1401629" cy="427326"/>
      </dsp:txXfrm>
    </dsp:sp>
    <dsp:sp modelId="{8BE32A52-5EC5-4D2B-B060-41902E602AB1}">
      <dsp:nvSpPr>
        <dsp:cNvPr id="0" name=""/>
        <dsp:cNvSpPr/>
      </dsp:nvSpPr>
      <dsp:spPr>
        <a:xfrm>
          <a:off x="7443725" y="1711974"/>
          <a:ext cx="1401629" cy="427326"/>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gaat terug naar de les</a:t>
          </a:r>
        </a:p>
      </dsp:txBody>
      <dsp:txXfrm>
        <a:off x="7443725" y="1711974"/>
        <a:ext cx="1401629" cy="427326"/>
      </dsp:txXfrm>
    </dsp:sp>
    <dsp:sp modelId="{2D14BABB-FCCE-4DEB-A884-F849A7346FF4}">
      <dsp:nvSpPr>
        <dsp:cNvPr id="0" name=""/>
        <dsp:cNvSpPr/>
      </dsp:nvSpPr>
      <dsp:spPr>
        <a:xfrm>
          <a:off x="2419879" y="1722982"/>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a:t>
          </a:r>
        </a:p>
      </dsp:txBody>
      <dsp:txXfrm>
        <a:off x="2419879" y="1722982"/>
        <a:ext cx="1401629" cy="427326"/>
      </dsp:txXfrm>
    </dsp:sp>
    <dsp:sp modelId="{90D3786D-B7C6-4B1A-B75A-D918E344EA6A}">
      <dsp:nvSpPr>
        <dsp:cNvPr id="0" name=""/>
        <dsp:cNvSpPr/>
      </dsp:nvSpPr>
      <dsp:spPr>
        <a:xfrm>
          <a:off x="4085309" y="1722982"/>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4085309" y="1722982"/>
        <a:ext cx="1401629" cy="427326"/>
      </dsp:txXfrm>
    </dsp:sp>
    <dsp:sp modelId="{B0B65E06-9D9A-4CCD-AC1F-0422CFF6EC4A}">
      <dsp:nvSpPr>
        <dsp:cNvPr id="0" name=""/>
        <dsp:cNvSpPr/>
      </dsp:nvSpPr>
      <dsp:spPr>
        <a:xfrm>
          <a:off x="2430882" y="2262643"/>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112 wordt gebeld</a:t>
          </a:r>
        </a:p>
      </dsp:txBody>
      <dsp:txXfrm>
        <a:off x="2430882" y="2262643"/>
        <a:ext cx="1401629" cy="427326"/>
      </dsp:txXfrm>
    </dsp:sp>
    <dsp:sp modelId="{93C1E8EA-FD4E-4BC4-9896-FE379EEBCCCB}">
      <dsp:nvSpPr>
        <dsp:cNvPr id="0" name=""/>
        <dsp:cNvSpPr/>
      </dsp:nvSpPr>
      <dsp:spPr>
        <a:xfrm>
          <a:off x="4096326" y="2272384"/>
          <a:ext cx="1401629" cy="40784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 (Dit is verplicht als 112 wordt gebeld!)</a:t>
          </a:r>
        </a:p>
      </dsp:txBody>
      <dsp:txXfrm>
        <a:off x="4096326" y="2272384"/>
        <a:ext cx="1401629" cy="407844"/>
      </dsp:txXfrm>
    </dsp:sp>
    <dsp:sp modelId="{2DCF7BE8-482B-4FA1-94FB-7A33DE220E82}">
      <dsp:nvSpPr>
        <dsp:cNvPr id="0" name=""/>
        <dsp:cNvSpPr/>
      </dsp:nvSpPr>
      <dsp:spPr>
        <a:xfrm>
          <a:off x="5779683" y="2264066"/>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5779683" y="2264066"/>
        <a:ext cx="1401629" cy="427326"/>
      </dsp:txXfrm>
    </dsp:sp>
    <dsp:sp modelId="{AA4C39D0-15C9-40F5-A099-1EB8AC9DADFF}">
      <dsp:nvSpPr>
        <dsp:cNvPr id="0" name=""/>
        <dsp:cNvSpPr/>
      </dsp:nvSpPr>
      <dsp:spPr>
        <a:xfrm>
          <a:off x="906736" y="2797621"/>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a:t>
          </a:r>
        </a:p>
      </dsp:txBody>
      <dsp:txXfrm>
        <a:off x="906736" y="2797621"/>
        <a:ext cx="1401629" cy="427326"/>
      </dsp:txXfrm>
    </dsp:sp>
    <dsp:sp modelId="{B817D457-0D51-4F85-B2F3-4E8DDCC3DFBF}">
      <dsp:nvSpPr>
        <dsp:cNvPr id="0" name=""/>
        <dsp:cNvSpPr/>
      </dsp:nvSpPr>
      <dsp:spPr>
        <a:xfrm>
          <a:off x="2432536" y="2797942"/>
          <a:ext cx="1401629" cy="427326"/>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2432536" y="2797942"/>
        <a:ext cx="1401629" cy="427326"/>
      </dsp:txXfrm>
    </dsp:sp>
    <dsp:sp modelId="{A29BF6CD-CD1B-488E-A7B1-E70C5E4C016A}">
      <dsp:nvSpPr>
        <dsp:cNvPr id="0" name=""/>
        <dsp:cNvSpPr/>
      </dsp:nvSpPr>
      <dsp:spPr>
        <a:xfrm>
          <a:off x="911137" y="3407749"/>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112 wordt gebeld</a:t>
          </a:r>
        </a:p>
      </dsp:txBody>
      <dsp:txXfrm>
        <a:off x="911137" y="3407749"/>
        <a:ext cx="1401629" cy="427326"/>
      </dsp:txXfrm>
    </dsp:sp>
    <dsp:sp modelId="{42078668-8164-4B00-B979-45C7AC0C7A51}">
      <dsp:nvSpPr>
        <dsp:cNvPr id="0" name=""/>
        <dsp:cNvSpPr/>
      </dsp:nvSpPr>
      <dsp:spPr>
        <a:xfrm>
          <a:off x="2449944" y="3406937"/>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 (Dit is verplicht als 112 wordt gebeld!)</a:t>
          </a:r>
        </a:p>
      </dsp:txBody>
      <dsp:txXfrm>
        <a:off x="2449944" y="3406937"/>
        <a:ext cx="1401629" cy="427326"/>
      </dsp:txXfrm>
    </dsp:sp>
    <dsp:sp modelId="{390B318B-32CE-4EE0-9E66-45718A818E8D}">
      <dsp:nvSpPr>
        <dsp:cNvPr id="0" name=""/>
        <dsp:cNvSpPr/>
      </dsp:nvSpPr>
      <dsp:spPr>
        <a:xfrm>
          <a:off x="4125382" y="3408565"/>
          <a:ext cx="1401629" cy="427326"/>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4125382" y="3408565"/>
        <a:ext cx="1401629" cy="4273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FC0EBE-2F98-406E-9194-5140E136A860}">
      <dsp:nvSpPr>
        <dsp:cNvPr id="0" name=""/>
        <dsp:cNvSpPr/>
      </dsp:nvSpPr>
      <dsp:spPr>
        <a:xfrm>
          <a:off x="2420024" y="3555472"/>
          <a:ext cx="230608" cy="91440"/>
        </a:xfrm>
        <a:custGeom>
          <a:avLst/>
          <a:gdLst/>
          <a:ahLst/>
          <a:cxnLst/>
          <a:rect l="0" t="0" r="0" b="0"/>
          <a:pathLst>
            <a:path>
              <a:moveTo>
                <a:pt x="0" y="45720"/>
              </a:moveTo>
              <a:lnTo>
                <a:pt x="230608"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529563" y="3595427"/>
        <a:ext cx="0" cy="0"/>
      </dsp:txXfrm>
    </dsp:sp>
    <dsp:sp modelId="{214D74DF-3611-41B9-AE07-061CC492D6E8}">
      <dsp:nvSpPr>
        <dsp:cNvPr id="0" name=""/>
        <dsp:cNvSpPr/>
      </dsp:nvSpPr>
      <dsp:spPr>
        <a:xfrm>
          <a:off x="431375" y="2789172"/>
          <a:ext cx="581383" cy="812019"/>
        </a:xfrm>
        <a:custGeom>
          <a:avLst/>
          <a:gdLst/>
          <a:ahLst/>
          <a:cxnLst/>
          <a:rect l="0" t="0" r="0" b="0"/>
          <a:pathLst>
            <a:path>
              <a:moveTo>
                <a:pt x="0" y="0"/>
              </a:moveTo>
              <a:lnTo>
                <a:pt x="290691" y="0"/>
              </a:lnTo>
              <a:lnTo>
                <a:pt x="290691" y="812019"/>
              </a:lnTo>
              <a:lnTo>
                <a:pt x="581383" y="812019"/>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697100" y="3170215"/>
        <a:ext cx="0" cy="0"/>
      </dsp:txXfrm>
    </dsp:sp>
    <dsp:sp modelId="{F07E5076-BEDF-4A23-B61F-278BCD207F9E}">
      <dsp:nvSpPr>
        <dsp:cNvPr id="0" name=""/>
        <dsp:cNvSpPr/>
      </dsp:nvSpPr>
      <dsp:spPr>
        <a:xfrm>
          <a:off x="5639876" y="3058656"/>
          <a:ext cx="245877" cy="91440"/>
        </a:xfrm>
        <a:custGeom>
          <a:avLst/>
          <a:gdLst/>
          <a:ahLst/>
          <a:cxnLst/>
          <a:rect l="0" t="0" r="0" b="0"/>
          <a:pathLst>
            <a:path>
              <a:moveTo>
                <a:pt x="0" y="45720"/>
              </a:moveTo>
              <a:lnTo>
                <a:pt x="245877"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756668" y="3098229"/>
        <a:ext cx="0" cy="0"/>
      </dsp:txXfrm>
    </dsp:sp>
    <dsp:sp modelId="{EE887651-E2FE-4F46-B87B-7C94D10141BC}">
      <dsp:nvSpPr>
        <dsp:cNvPr id="0" name=""/>
        <dsp:cNvSpPr/>
      </dsp:nvSpPr>
      <dsp:spPr>
        <a:xfrm>
          <a:off x="4032497" y="2851476"/>
          <a:ext cx="200113" cy="252900"/>
        </a:xfrm>
        <a:custGeom>
          <a:avLst/>
          <a:gdLst/>
          <a:ahLst/>
          <a:cxnLst/>
          <a:rect l="0" t="0" r="0" b="0"/>
          <a:pathLst>
            <a:path>
              <a:moveTo>
                <a:pt x="0" y="0"/>
              </a:moveTo>
              <a:lnTo>
                <a:pt x="100056" y="0"/>
              </a:lnTo>
              <a:lnTo>
                <a:pt x="100056" y="252900"/>
              </a:lnTo>
              <a:lnTo>
                <a:pt x="200113" y="25290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124491" y="2969863"/>
        <a:ext cx="0" cy="0"/>
      </dsp:txXfrm>
    </dsp:sp>
    <dsp:sp modelId="{EA38D106-91DA-41A0-B14B-A2D268EFFB19}">
      <dsp:nvSpPr>
        <dsp:cNvPr id="0" name=""/>
        <dsp:cNvSpPr/>
      </dsp:nvSpPr>
      <dsp:spPr>
        <a:xfrm>
          <a:off x="4032497" y="2583323"/>
          <a:ext cx="200099" cy="268152"/>
        </a:xfrm>
        <a:custGeom>
          <a:avLst/>
          <a:gdLst/>
          <a:ahLst/>
          <a:cxnLst/>
          <a:rect l="0" t="0" r="0" b="0"/>
          <a:pathLst>
            <a:path>
              <a:moveTo>
                <a:pt x="0" y="268152"/>
              </a:moveTo>
              <a:lnTo>
                <a:pt x="100049" y="268152"/>
              </a:lnTo>
              <a:lnTo>
                <a:pt x="100049" y="0"/>
              </a:lnTo>
              <a:lnTo>
                <a:pt x="200099"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124182" y="2709035"/>
        <a:ext cx="0" cy="0"/>
      </dsp:txXfrm>
    </dsp:sp>
    <dsp:sp modelId="{39D18B04-E0CF-429C-B8FF-AA29F8D78227}">
      <dsp:nvSpPr>
        <dsp:cNvPr id="0" name=""/>
        <dsp:cNvSpPr/>
      </dsp:nvSpPr>
      <dsp:spPr>
        <a:xfrm>
          <a:off x="2414944" y="2170926"/>
          <a:ext cx="210287" cy="680550"/>
        </a:xfrm>
        <a:custGeom>
          <a:avLst/>
          <a:gdLst/>
          <a:ahLst/>
          <a:cxnLst/>
          <a:rect l="0" t="0" r="0" b="0"/>
          <a:pathLst>
            <a:path>
              <a:moveTo>
                <a:pt x="0" y="0"/>
              </a:moveTo>
              <a:lnTo>
                <a:pt x="105143" y="0"/>
              </a:lnTo>
              <a:lnTo>
                <a:pt x="105143" y="680550"/>
              </a:lnTo>
              <a:lnTo>
                <a:pt x="210287" y="68055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502280" y="2493393"/>
        <a:ext cx="0" cy="0"/>
      </dsp:txXfrm>
    </dsp:sp>
    <dsp:sp modelId="{340B8B9A-4F3D-4876-98DB-868C9B5C422B}">
      <dsp:nvSpPr>
        <dsp:cNvPr id="0" name=""/>
        <dsp:cNvSpPr/>
      </dsp:nvSpPr>
      <dsp:spPr>
        <a:xfrm>
          <a:off x="7252321" y="2001298"/>
          <a:ext cx="217713" cy="91440"/>
        </a:xfrm>
        <a:custGeom>
          <a:avLst/>
          <a:gdLst/>
          <a:ahLst/>
          <a:cxnLst/>
          <a:rect l="0" t="0" r="0" b="0"/>
          <a:pathLst>
            <a:path>
              <a:moveTo>
                <a:pt x="0" y="45720"/>
              </a:moveTo>
              <a:lnTo>
                <a:pt x="217713"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7355735" y="2041575"/>
        <a:ext cx="0" cy="0"/>
      </dsp:txXfrm>
    </dsp:sp>
    <dsp:sp modelId="{4703A147-5ADE-470F-98E2-621F4C039FBB}">
      <dsp:nvSpPr>
        <dsp:cNvPr id="0" name=""/>
        <dsp:cNvSpPr/>
      </dsp:nvSpPr>
      <dsp:spPr>
        <a:xfrm>
          <a:off x="5639848" y="2001298"/>
          <a:ext cx="205207" cy="91440"/>
        </a:xfrm>
        <a:custGeom>
          <a:avLst/>
          <a:gdLst/>
          <a:ahLst/>
          <a:cxnLst/>
          <a:rect l="0" t="0" r="0" b="0"/>
          <a:pathLst>
            <a:path>
              <a:moveTo>
                <a:pt x="0" y="45720"/>
              </a:moveTo>
              <a:lnTo>
                <a:pt x="205207"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737321" y="2041887"/>
        <a:ext cx="0" cy="0"/>
      </dsp:txXfrm>
    </dsp:sp>
    <dsp:sp modelId="{A0643E63-7200-4E74-9E76-A80B122E693E}">
      <dsp:nvSpPr>
        <dsp:cNvPr id="0" name=""/>
        <dsp:cNvSpPr/>
      </dsp:nvSpPr>
      <dsp:spPr>
        <a:xfrm>
          <a:off x="4037577" y="1434458"/>
          <a:ext cx="195004" cy="612559"/>
        </a:xfrm>
        <a:custGeom>
          <a:avLst/>
          <a:gdLst/>
          <a:ahLst/>
          <a:cxnLst/>
          <a:rect l="0" t="0" r="0" b="0"/>
          <a:pathLst>
            <a:path>
              <a:moveTo>
                <a:pt x="0" y="0"/>
              </a:moveTo>
              <a:lnTo>
                <a:pt x="97502" y="0"/>
              </a:lnTo>
              <a:lnTo>
                <a:pt x="97502" y="612559"/>
              </a:lnTo>
              <a:lnTo>
                <a:pt x="195004" y="612559"/>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119009" y="1724667"/>
        <a:ext cx="0" cy="0"/>
      </dsp:txXfrm>
    </dsp:sp>
    <dsp:sp modelId="{6A2A910B-D332-44B2-9404-666C5F410989}">
      <dsp:nvSpPr>
        <dsp:cNvPr id="0" name=""/>
        <dsp:cNvSpPr/>
      </dsp:nvSpPr>
      <dsp:spPr>
        <a:xfrm>
          <a:off x="7242160" y="1449740"/>
          <a:ext cx="227873" cy="91440"/>
        </a:xfrm>
        <a:custGeom>
          <a:avLst/>
          <a:gdLst/>
          <a:ahLst/>
          <a:cxnLst/>
          <a:rect l="0" t="0" r="0" b="0"/>
          <a:pathLst>
            <a:path>
              <a:moveTo>
                <a:pt x="0" y="45720"/>
              </a:moveTo>
              <a:lnTo>
                <a:pt x="113936" y="45720"/>
              </a:lnTo>
              <a:lnTo>
                <a:pt x="113936" y="45724"/>
              </a:lnTo>
              <a:lnTo>
                <a:pt x="227873" y="45724"/>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7350400" y="1489763"/>
        <a:ext cx="0" cy="0"/>
      </dsp:txXfrm>
    </dsp:sp>
    <dsp:sp modelId="{123CCC90-182B-404C-9358-C38AAF08B147}">
      <dsp:nvSpPr>
        <dsp:cNvPr id="0" name=""/>
        <dsp:cNvSpPr/>
      </dsp:nvSpPr>
      <dsp:spPr>
        <a:xfrm>
          <a:off x="5639848" y="969322"/>
          <a:ext cx="195046" cy="526137"/>
        </a:xfrm>
        <a:custGeom>
          <a:avLst/>
          <a:gdLst/>
          <a:ahLst/>
          <a:cxnLst/>
          <a:rect l="0" t="0" r="0" b="0"/>
          <a:pathLst>
            <a:path>
              <a:moveTo>
                <a:pt x="0" y="0"/>
              </a:moveTo>
              <a:lnTo>
                <a:pt x="97523" y="0"/>
              </a:lnTo>
              <a:lnTo>
                <a:pt x="97523" y="526137"/>
              </a:lnTo>
              <a:lnTo>
                <a:pt x="195046" y="526137"/>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723343" y="1218363"/>
        <a:ext cx="0" cy="0"/>
      </dsp:txXfrm>
    </dsp:sp>
    <dsp:sp modelId="{6B66ECC3-BBBA-4B03-8FFC-57A337D16AC7}">
      <dsp:nvSpPr>
        <dsp:cNvPr id="0" name=""/>
        <dsp:cNvSpPr/>
      </dsp:nvSpPr>
      <dsp:spPr>
        <a:xfrm>
          <a:off x="5639848" y="923602"/>
          <a:ext cx="195046" cy="91440"/>
        </a:xfrm>
        <a:custGeom>
          <a:avLst/>
          <a:gdLst/>
          <a:ahLst/>
          <a:cxnLst/>
          <a:rect l="0" t="0" r="0" b="0"/>
          <a:pathLst>
            <a:path>
              <a:moveTo>
                <a:pt x="0" y="45720"/>
              </a:moveTo>
              <a:lnTo>
                <a:pt x="97523" y="45720"/>
              </a:lnTo>
              <a:lnTo>
                <a:pt x="97523" y="50804"/>
              </a:lnTo>
              <a:lnTo>
                <a:pt x="195046" y="50804"/>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732493" y="964445"/>
        <a:ext cx="0" cy="0"/>
      </dsp:txXfrm>
    </dsp:sp>
    <dsp:sp modelId="{81E65850-7A4E-47CC-A1B5-AAC6C604FDEA}">
      <dsp:nvSpPr>
        <dsp:cNvPr id="0" name=""/>
        <dsp:cNvSpPr/>
      </dsp:nvSpPr>
      <dsp:spPr>
        <a:xfrm>
          <a:off x="5639848" y="433017"/>
          <a:ext cx="195046" cy="536305"/>
        </a:xfrm>
        <a:custGeom>
          <a:avLst/>
          <a:gdLst/>
          <a:ahLst/>
          <a:cxnLst/>
          <a:rect l="0" t="0" r="0" b="0"/>
          <a:pathLst>
            <a:path>
              <a:moveTo>
                <a:pt x="0" y="536305"/>
              </a:moveTo>
              <a:lnTo>
                <a:pt x="97523" y="536305"/>
              </a:lnTo>
              <a:lnTo>
                <a:pt x="97523" y="0"/>
              </a:lnTo>
              <a:lnTo>
                <a:pt x="195046"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723104" y="686903"/>
        <a:ext cx="0" cy="0"/>
      </dsp:txXfrm>
    </dsp:sp>
    <dsp:sp modelId="{094E21A7-C6F6-4C93-A563-E2A2ECB10861}">
      <dsp:nvSpPr>
        <dsp:cNvPr id="0" name=""/>
        <dsp:cNvSpPr/>
      </dsp:nvSpPr>
      <dsp:spPr>
        <a:xfrm>
          <a:off x="4037577" y="969322"/>
          <a:ext cx="195004" cy="465135"/>
        </a:xfrm>
        <a:custGeom>
          <a:avLst/>
          <a:gdLst/>
          <a:ahLst/>
          <a:cxnLst/>
          <a:rect l="0" t="0" r="0" b="0"/>
          <a:pathLst>
            <a:path>
              <a:moveTo>
                <a:pt x="0" y="465135"/>
              </a:moveTo>
              <a:lnTo>
                <a:pt x="97502" y="465135"/>
              </a:lnTo>
              <a:lnTo>
                <a:pt x="97502" y="0"/>
              </a:lnTo>
              <a:lnTo>
                <a:pt x="195004"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122471" y="1189281"/>
        <a:ext cx="0" cy="0"/>
      </dsp:txXfrm>
    </dsp:sp>
    <dsp:sp modelId="{76E338A9-88BB-4A83-956F-3A304AACAF57}">
      <dsp:nvSpPr>
        <dsp:cNvPr id="0" name=""/>
        <dsp:cNvSpPr/>
      </dsp:nvSpPr>
      <dsp:spPr>
        <a:xfrm>
          <a:off x="2414944" y="1434458"/>
          <a:ext cx="215367" cy="736467"/>
        </a:xfrm>
        <a:custGeom>
          <a:avLst/>
          <a:gdLst/>
          <a:ahLst/>
          <a:cxnLst/>
          <a:rect l="0" t="0" r="0" b="0"/>
          <a:pathLst>
            <a:path>
              <a:moveTo>
                <a:pt x="0" y="736467"/>
              </a:moveTo>
              <a:lnTo>
                <a:pt x="107683" y="736467"/>
              </a:lnTo>
              <a:lnTo>
                <a:pt x="107683" y="0"/>
              </a:lnTo>
              <a:lnTo>
                <a:pt x="215367"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503445" y="1783509"/>
        <a:ext cx="0" cy="0"/>
      </dsp:txXfrm>
    </dsp:sp>
    <dsp:sp modelId="{73C872D1-B920-40F8-802E-A833EF7A1A74}">
      <dsp:nvSpPr>
        <dsp:cNvPr id="0" name=""/>
        <dsp:cNvSpPr/>
      </dsp:nvSpPr>
      <dsp:spPr>
        <a:xfrm>
          <a:off x="431375" y="2170926"/>
          <a:ext cx="576303" cy="618246"/>
        </a:xfrm>
        <a:custGeom>
          <a:avLst/>
          <a:gdLst/>
          <a:ahLst/>
          <a:cxnLst/>
          <a:rect l="0" t="0" r="0" b="0"/>
          <a:pathLst>
            <a:path>
              <a:moveTo>
                <a:pt x="0" y="618246"/>
              </a:moveTo>
              <a:lnTo>
                <a:pt x="288151" y="618246"/>
              </a:lnTo>
              <a:lnTo>
                <a:pt x="288151" y="0"/>
              </a:lnTo>
              <a:lnTo>
                <a:pt x="576303" y="0"/>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698397" y="2458919"/>
        <a:ext cx="0" cy="0"/>
      </dsp:txXfrm>
    </dsp:sp>
    <dsp:sp modelId="{47A3516B-501E-424D-BBC5-BB0BAC98B3EF}">
      <dsp:nvSpPr>
        <dsp:cNvPr id="0" name=""/>
        <dsp:cNvSpPr/>
      </dsp:nvSpPr>
      <dsp:spPr>
        <a:xfrm>
          <a:off x="-246672" y="2574650"/>
          <a:ext cx="927051" cy="429044"/>
        </a:xfrm>
        <a:prstGeom prst="rect">
          <a:avLst/>
        </a:prstGeom>
        <a:solidFill>
          <a:srgbClr val="E97132">
            <a:lumMod val="60000"/>
            <a:lumOff val="40000"/>
          </a:srgbClr>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Een leerling heeft medicatie nodig* </a:t>
          </a:r>
        </a:p>
      </dsp:txBody>
      <dsp:txXfrm>
        <a:off x="-246672" y="2574650"/>
        <a:ext cx="927051" cy="429044"/>
      </dsp:txXfrm>
    </dsp:sp>
    <dsp:sp modelId="{CB6EF4F7-8E4B-431F-A9D1-17CD6B50C195}">
      <dsp:nvSpPr>
        <dsp:cNvPr id="0" name=""/>
        <dsp:cNvSpPr/>
      </dsp:nvSpPr>
      <dsp:spPr>
        <a:xfrm>
          <a:off x="1007679" y="1968861"/>
          <a:ext cx="1407265" cy="404129"/>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vraagt om medicatie</a:t>
          </a:r>
        </a:p>
      </dsp:txBody>
      <dsp:txXfrm>
        <a:off x="1007679" y="1968861"/>
        <a:ext cx="1407265" cy="404129"/>
      </dsp:txXfrm>
    </dsp:sp>
    <dsp:sp modelId="{224D60E8-5F27-4CB4-B9C7-C09D17A09BCD}">
      <dsp:nvSpPr>
        <dsp:cNvPr id="0" name=""/>
        <dsp:cNvSpPr/>
      </dsp:nvSpPr>
      <dsp:spPr>
        <a:xfrm>
          <a:off x="2630312" y="1219936"/>
          <a:ext cx="1407265" cy="42904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is een verklaring verstrekken medicatie aanwezig</a:t>
          </a:r>
        </a:p>
      </dsp:txBody>
      <dsp:txXfrm>
        <a:off x="2630312" y="1219936"/>
        <a:ext cx="1407265" cy="429044"/>
      </dsp:txXfrm>
    </dsp:sp>
    <dsp:sp modelId="{4D9D4436-441B-4E5E-BE25-3E732CBBB5DE}">
      <dsp:nvSpPr>
        <dsp:cNvPr id="0" name=""/>
        <dsp:cNvSpPr/>
      </dsp:nvSpPr>
      <dsp:spPr>
        <a:xfrm>
          <a:off x="4232582" y="754800"/>
          <a:ext cx="1407265" cy="42904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kan conform de instructies gehandeld worden</a:t>
          </a:r>
        </a:p>
      </dsp:txBody>
      <dsp:txXfrm>
        <a:off x="4232582" y="754800"/>
        <a:ext cx="1407265" cy="429044"/>
      </dsp:txXfrm>
    </dsp:sp>
    <dsp:sp modelId="{AFD9F251-D751-45DB-9AFC-AF0E57253886}">
      <dsp:nvSpPr>
        <dsp:cNvPr id="0" name=""/>
        <dsp:cNvSpPr/>
      </dsp:nvSpPr>
      <dsp:spPr>
        <a:xfrm>
          <a:off x="5834895" y="218495"/>
          <a:ext cx="1407265" cy="429044"/>
        </a:xfrm>
        <a:prstGeom prst="rect">
          <a:avLst/>
        </a:prstGeom>
        <a:solidFill>
          <a:srgbClr val="00B05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Leerling dient zelf medicatie toe</a:t>
          </a:r>
        </a:p>
      </dsp:txBody>
      <dsp:txXfrm>
        <a:off x="5834895" y="218495"/>
        <a:ext cx="1407265" cy="429044"/>
      </dsp:txXfrm>
    </dsp:sp>
    <dsp:sp modelId="{A8A57D66-ECCF-4B96-BC4A-BA88DCE61923}">
      <dsp:nvSpPr>
        <dsp:cNvPr id="0" name=""/>
        <dsp:cNvSpPr/>
      </dsp:nvSpPr>
      <dsp:spPr>
        <a:xfrm>
          <a:off x="5834895" y="759884"/>
          <a:ext cx="1407265" cy="42904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Een aangewezen persoon dient medicatie toe</a:t>
          </a:r>
        </a:p>
      </dsp:txBody>
      <dsp:txXfrm>
        <a:off x="5834895" y="759884"/>
        <a:ext cx="1407265" cy="429044"/>
      </dsp:txXfrm>
    </dsp:sp>
    <dsp:sp modelId="{78897695-1BE3-4479-9743-C9FF11634705}">
      <dsp:nvSpPr>
        <dsp:cNvPr id="0" name=""/>
        <dsp:cNvSpPr/>
      </dsp:nvSpPr>
      <dsp:spPr>
        <a:xfrm>
          <a:off x="5834895" y="1280937"/>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a:t>
          </a:r>
        </a:p>
      </dsp:txBody>
      <dsp:txXfrm>
        <a:off x="5834895" y="1280937"/>
        <a:ext cx="1407265" cy="429044"/>
      </dsp:txXfrm>
    </dsp:sp>
    <dsp:sp modelId="{EF16255F-3FE9-4B91-8F40-970FB77FE8D4}">
      <dsp:nvSpPr>
        <dsp:cNvPr id="0" name=""/>
        <dsp:cNvSpPr/>
      </dsp:nvSpPr>
      <dsp:spPr>
        <a:xfrm>
          <a:off x="7470034" y="1280942"/>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7470034" y="1280942"/>
        <a:ext cx="1407265" cy="429044"/>
      </dsp:txXfrm>
    </dsp:sp>
    <dsp:sp modelId="{FFE75EA0-D574-468B-8575-42AB1CE52EEE}">
      <dsp:nvSpPr>
        <dsp:cNvPr id="0" name=""/>
        <dsp:cNvSpPr/>
      </dsp:nvSpPr>
      <dsp:spPr>
        <a:xfrm>
          <a:off x="4232582" y="1832495"/>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kan niet conform de instructies gehandeld worden</a:t>
          </a:r>
        </a:p>
      </dsp:txBody>
      <dsp:txXfrm>
        <a:off x="4232582" y="1832495"/>
        <a:ext cx="1407265" cy="429044"/>
      </dsp:txXfrm>
    </dsp:sp>
    <dsp:sp modelId="{0607FF53-40E5-44D3-A409-60F937238B2E}">
      <dsp:nvSpPr>
        <dsp:cNvPr id="0" name=""/>
        <dsp:cNvSpPr/>
      </dsp:nvSpPr>
      <dsp:spPr>
        <a:xfrm>
          <a:off x="5845055" y="1832495"/>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a:t>
          </a:r>
        </a:p>
      </dsp:txBody>
      <dsp:txXfrm>
        <a:off x="5845055" y="1832495"/>
        <a:ext cx="1407265" cy="429044"/>
      </dsp:txXfrm>
    </dsp:sp>
    <dsp:sp modelId="{31BD2533-B034-4AF1-A395-E72008EC7EB6}">
      <dsp:nvSpPr>
        <dsp:cNvPr id="0" name=""/>
        <dsp:cNvSpPr/>
      </dsp:nvSpPr>
      <dsp:spPr>
        <a:xfrm>
          <a:off x="7470034" y="1832495"/>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7470034" y="1832495"/>
        <a:ext cx="1407265" cy="429044"/>
      </dsp:txXfrm>
    </dsp:sp>
    <dsp:sp modelId="{4853C561-C129-4774-BEF5-91349FA73B76}">
      <dsp:nvSpPr>
        <dsp:cNvPr id="0" name=""/>
        <dsp:cNvSpPr/>
      </dsp:nvSpPr>
      <dsp:spPr>
        <a:xfrm>
          <a:off x="2625232" y="2636954"/>
          <a:ext cx="1407265" cy="42904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is geen verklaring verstrekken medicatie aanwezig</a:t>
          </a:r>
        </a:p>
      </dsp:txBody>
      <dsp:txXfrm>
        <a:off x="2625232" y="2636954"/>
        <a:ext cx="1407265" cy="429044"/>
      </dsp:txXfrm>
    </dsp:sp>
    <dsp:sp modelId="{9BC79FB5-8199-41FA-8AC0-B8F3130786E1}">
      <dsp:nvSpPr>
        <dsp:cNvPr id="0" name=""/>
        <dsp:cNvSpPr/>
      </dsp:nvSpPr>
      <dsp:spPr>
        <a:xfrm>
          <a:off x="4232596" y="2368801"/>
          <a:ext cx="1407265" cy="42904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wordt geen medicatie door school verstrekt</a:t>
          </a:r>
        </a:p>
      </dsp:txBody>
      <dsp:txXfrm>
        <a:off x="4232596" y="2368801"/>
        <a:ext cx="1407265" cy="429044"/>
      </dsp:txXfrm>
    </dsp:sp>
    <dsp:sp modelId="{D57882D1-289D-45A6-AB91-76CC7D374A74}">
      <dsp:nvSpPr>
        <dsp:cNvPr id="0" name=""/>
        <dsp:cNvSpPr/>
      </dsp:nvSpPr>
      <dsp:spPr>
        <a:xfrm>
          <a:off x="4232610" y="2889854"/>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a:t>
          </a:r>
        </a:p>
      </dsp:txBody>
      <dsp:txXfrm>
        <a:off x="4232610" y="2889854"/>
        <a:ext cx="1407265" cy="429044"/>
      </dsp:txXfrm>
    </dsp:sp>
    <dsp:sp modelId="{BD1D5147-CAB9-492F-B3B3-31618ED7E9D8}">
      <dsp:nvSpPr>
        <dsp:cNvPr id="0" name=""/>
        <dsp:cNvSpPr/>
      </dsp:nvSpPr>
      <dsp:spPr>
        <a:xfrm>
          <a:off x="5885753" y="2889854"/>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5885753" y="2889854"/>
        <a:ext cx="1407265" cy="429044"/>
      </dsp:txXfrm>
    </dsp:sp>
    <dsp:sp modelId="{0C23C594-A1F8-48F4-BB12-B39E7D9AC9C2}">
      <dsp:nvSpPr>
        <dsp:cNvPr id="0" name=""/>
        <dsp:cNvSpPr/>
      </dsp:nvSpPr>
      <dsp:spPr>
        <a:xfrm>
          <a:off x="1012759" y="3386670"/>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a:t>
          </a:r>
        </a:p>
      </dsp:txBody>
      <dsp:txXfrm>
        <a:off x="1012759" y="3386670"/>
        <a:ext cx="1407265" cy="429044"/>
      </dsp:txXfrm>
    </dsp:sp>
    <dsp:sp modelId="{B17459EA-4C4D-4E01-8EB9-A0F8F97FC4A7}">
      <dsp:nvSpPr>
        <dsp:cNvPr id="0" name=""/>
        <dsp:cNvSpPr/>
      </dsp:nvSpPr>
      <dsp:spPr>
        <a:xfrm>
          <a:off x="2650633" y="3386670"/>
          <a:ext cx="1407265" cy="42904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2650633" y="3386670"/>
        <a:ext cx="1407265" cy="4290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4F236E-E592-4A4B-A05A-105850483E63}">
      <dsp:nvSpPr>
        <dsp:cNvPr id="0" name=""/>
        <dsp:cNvSpPr/>
      </dsp:nvSpPr>
      <dsp:spPr>
        <a:xfrm>
          <a:off x="5886826" y="3541216"/>
          <a:ext cx="175512" cy="91440"/>
        </a:xfrm>
        <a:custGeom>
          <a:avLst/>
          <a:gdLst/>
          <a:ahLst/>
          <a:cxnLst/>
          <a:rect l="0" t="0" r="0" b="0"/>
          <a:pathLst>
            <a:path>
              <a:moveTo>
                <a:pt x="0" y="45728"/>
              </a:moveTo>
              <a:lnTo>
                <a:pt x="87756" y="45728"/>
              </a:lnTo>
              <a:lnTo>
                <a:pt x="87756" y="45720"/>
              </a:lnTo>
              <a:lnTo>
                <a:pt x="175512"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970195" y="3582548"/>
        <a:ext cx="0" cy="0"/>
      </dsp:txXfrm>
    </dsp:sp>
    <dsp:sp modelId="{EAD2B078-A560-4D7D-B130-A8A7126F93C0}">
      <dsp:nvSpPr>
        <dsp:cNvPr id="0" name=""/>
        <dsp:cNvSpPr/>
      </dsp:nvSpPr>
      <dsp:spPr>
        <a:xfrm>
          <a:off x="4208635" y="3541220"/>
          <a:ext cx="241568" cy="91440"/>
        </a:xfrm>
        <a:custGeom>
          <a:avLst/>
          <a:gdLst/>
          <a:ahLst/>
          <a:cxnLst/>
          <a:rect l="0" t="0" r="0" b="0"/>
          <a:pathLst>
            <a:path>
              <a:moveTo>
                <a:pt x="0" y="45720"/>
              </a:moveTo>
              <a:lnTo>
                <a:pt x="120784" y="45720"/>
              </a:lnTo>
              <a:lnTo>
                <a:pt x="120784" y="45724"/>
              </a:lnTo>
              <a:lnTo>
                <a:pt x="241568" y="45724"/>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323380" y="3580901"/>
        <a:ext cx="0" cy="0"/>
      </dsp:txXfrm>
    </dsp:sp>
    <dsp:sp modelId="{81867F88-370B-4C3A-B69A-1A17AF86C96B}">
      <dsp:nvSpPr>
        <dsp:cNvPr id="0" name=""/>
        <dsp:cNvSpPr/>
      </dsp:nvSpPr>
      <dsp:spPr>
        <a:xfrm>
          <a:off x="2560139" y="3271610"/>
          <a:ext cx="211873" cy="315330"/>
        </a:xfrm>
        <a:custGeom>
          <a:avLst/>
          <a:gdLst/>
          <a:ahLst/>
          <a:cxnLst/>
          <a:rect l="0" t="0" r="0" b="0"/>
          <a:pathLst>
            <a:path>
              <a:moveTo>
                <a:pt x="0" y="0"/>
              </a:moveTo>
              <a:lnTo>
                <a:pt x="105936" y="0"/>
              </a:lnTo>
              <a:lnTo>
                <a:pt x="105936" y="315330"/>
              </a:lnTo>
              <a:lnTo>
                <a:pt x="211873" y="31533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656578" y="3419778"/>
        <a:ext cx="0" cy="0"/>
      </dsp:txXfrm>
    </dsp:sp>
    <dsp:sp modelId="{673BF22A-95E1-4B97-A3B6-3562F486119E}">
      <dsp:nvSpPr>
        <dsp:cNvPr id="0" name=""/>
        <dsp:cNvSpPr/>
      </dsp:nvSpPr>
      <dsp:spPr>
        <a:xfrm>
          <a:off x="4203549" y="2917481"/>
          <a:ext cx="236496" cy="91440"/>
        </a:xfrm>
        <a:custGeom>
          <a:avLst/>
          <a:gdLst/>
          <a:ahLst/>
          <a:cxnLst/>
          <a:rect l="0" t="0" r="0" b="0"/>
          <a:pathLst>
            <a:path>
              <a:moveTo>
                <a:pt x="0" y="45720"/>
              </a:moveTo>
              <a:lnTo>
                <a:pt x="236496"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315885" y="2957288"/>
        <a:ext cx="0" cy="0"/>
      </dsp:txXfrm>
    </dsp:sp>
    <dsp:sp modelId="{DC93E124-7397-4C8B-97AF-94AB6DD22758}">
      <dsp:nvSpPr>
        <dsp:cNvPr id="0" name=""/>
        <dsp:cNvSpPr/>
      </dsp:nvSpPr>
      <dsp:spPr>
        <a:xfrm>
          <a:off x="2560139" y="2963201"/>
          <a:ext cx="206787" cy="308409"/>
        </a:xfrm>
        <a:custGeom>
          <a:avLst/>
          <a:gdLst/>
          <a:ahLst/>
          <a:cxnLst/>
          <a:rect l="0" t="0" r="0" b="0"/>
          <a:pathLst>
            <a:path>
              <a:moveTo>
                <a:pt x="0" y="308409"/>
              </a:moveTo>
              <a:lnTo>
                <a:pt x="103393" y="308409"/>
              </a:lnTo>
              <a:lnTo>
                <a:pt x="103393" y="0"/>
              </a:lnTo>
              <a:lnTo>
                <a:pt x="206787"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654250" y="3108123"/>
        <a:ext cx="0" cy="0"/>
      </dsp:txXfrm>
    </dsp:sp>
    <dsp:sp modelId="{C87A9767-B84E-43FC-B5AB-89F3B35956C1}">
      <dsp:nvSpPr>
        <dsp:cNvPr id="0" name=""/>
        <dsp:cNvSpPr/>
      </dsp:nvSpPr>
      <dsp:spPr>
        <a:xfrm>
          <a:off x="440488" y="2336716"/>
          <a:ext cx="683028" cy="934894"/>
        </a:xfrm>
        <a:custGeom>
          <a:avLst/>
          <a:gdLst/>
          <a:ahLst/>
          <a:cxnLst/>
          <a:rect l="0" t="0" r="0" b="0"/>
          <a:pathLst>
            <a:path>
              <a:moveTo>
                <a:pt x="0" y="0"/>
              </a:moveTo>
              <a:lnTo>
                <a:pt x="341514" y="0"/>
              </a:lnTo>
              <a:lnTo>
                <a:pt x="341514" y="934894"/>
              </a:lnTo>
              <a:lnTo>
                <a:pt x="683028" y="934894"/>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753056" y="2775218"/>
        <a:ext cx="0" cy="0"/>
      </dsp:txXfrm>
    </dsp:sp>
    <dsp:sp modelId="{B0FB9EED-AC54-433B-AD68-8BCBB2A85417}">
      <dsp:nvSpPr>
        <dsp:cNvPr id="0" name=""/>
        <dsp:cNvSpPr/>
      </dsp:nvSpPr>
      <dsp:spPr>
        <a:xfrm>
          <a:off x="4213706" y="2283566"/>
          <a:ext cx="205997" cy="91440"/>
        </a:xfrm>
        <a:custGeom>
          <a:avLst/>
          <a:gdLst/>
          <a:ahLst/>
          <a:cxnLst/>
          <a:rect l="0" t="0" r="0" b="0"/>
          <a:pathLst>
            <a:path>
              <a:moveTo>
                <a:pt x="0" y="45720"/>
              </a:moveTo>
              <a:lnTo>
                <a:pt x="102998" y="45720"/>
              </a:lnTo>
              <a:lnTo>
                <a:pt x="102998" y="45724"/>
              </a:lnTo>
              <a:lnTo>
                <a:pt x="205997" y="45724"/>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311555" y="2324136"/>
        <a:ext cx="0" cy="0"/>
      </dsp:txXfrm>
    </dsp:sp>
    <dsp:sp modelId="{C2C89671-7F17-4F85-B140-0D251D13F8FF}">
      <dsp:nvSpPr>
        <dsp:cNvPr id="0" name=""/>
        <dsp:cNvSpPr/>
      </dsp:nvSpPr>
      <dsp:spPr>
        <a:xfrm>
          <a:off x="2557194" y="2282174"/>
          <a:ext cx="219889" cy="91440"/>
        </a:xfrm>
        <a:custGeom>
          <a:avLst/>
          <a:gdLst/>
          <a:ahLst/>
          <a:cxnLst/>
          <a:rect l="0" t="0" r="0" b="0"/>
          <a:pathLst>
            <a:path>
              <a:moveTo>
                <a:pt x="0" y="45720"/>
              </a:moveTo>
              <a:lnTo>
                <a:pt x="109944" y="45720"/>
              </a:lnTo>
              <a:lnTo>
                <a:pt x="109944" y="47112"/>
              </a:lnTo>
              <a:lnTo>
                <a:pt x="219889" y="47112"/>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661641" y="2322396"/>
        <a:ext cx="0" cy="0"/>
      </dsp:txXfrm>
    </dsp:sp>
    <dsp:sp modelId="{F442302D-6A40-4813-9C99-5F14CBB4BDA8}">
      <dsp:nvSpPr>
        <dsp:cNvPr id="0" name=""/>
        <dsp:cNvSpPr/>
      </dsp:nvSpPr>
      <dsp:spPr>
        <a:xfrm>
          <a:off x="440488" y="2282174"/>
          <a:ext cx="680083" cy="91440"/>
        </a:xfrm>
        <a:custGeom>
          <a:avLst/>
          <a:gdLst/>
          <a:ahLst/>
          <a:cxnLst/>
          <a:rect l="0" t="0" r="0" b="0"/>
          <a:pathLst>
            <a:path>
              <a:moveTo>
                <a:pt x="0" y="54542"/>
              </a:moveTo>
              <a:lnTo>
                <a:pt x="340041" y="54542"/>
              </a:lnTo>
              <a:lnTo>
                <a:pt x="340041" y="45720"/>
              </a:lnTo>
              <a:lnTo>
                <a:pt x="680083" y="45720"/>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763526" y="2310890"/>
        <a:ext cx="0" cy="0"/>
      </dsp:txXfrm>
    </dsp:sp>
    <dsp:sp modelId="{DF15C21B-52D2-4A3B-85C7-B6DD9CFB45A1}">
      <dsp:nvSpPr>
        <dsp:cNvPr id="0" name=""/>
        <dsp:cNvSpPr/>
      </dsp:nvSpPr>
      <dsp:spPr>
        <a:xfrm>
          <a:off x="5851256" y="1664907"/>
          <a:ext cx="175497" cy="91440"/>
        </a:xfrm>
        <a:custGeom>
          <a:avLst/>
          <a:gdLst/>
          <a:ahLst/>
          <a:cxnLst/>
          <a:rect l="0" t="0" r="0" b="0"/>
          <a:pathLst>
            <a:path>
              <a:moveTo>
                <a:pt x="0" y="45724"/>
              </a:moveTo>
              <a:lnTo>
                <a:pt x="87748" y="45724"/>
              </a:lnTo>
              <a:lnTo>
                <a:pt x="87748" y="45720"/>
              </a:lnTo>
              <a:lnTo>
                <a:pt x="175497"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934617" y="1706240"/>
        <a:ext cx="0" cy="0"/>
      </dsp:txXfrm>
    </dsp:sp>
    <dsp:sp modelId="{DB12D30A-60DF-457E-837F-48C15519C346}">
      <dsp:nvSpPr>
        <dsp:cNvPr id="0" name=""/>
        <dsp:cNvSpPr/>
      </dsp:nvSpPr>
      <dsp:spPr>
        <a:xfrm>
          <a:off x="4213706" y="1406037"/>
          <a:ext cx="200926" cy="304594"/>
        </a:xfrm>
        <a:custGeom>
          <a:avLst/>
          <a:gdLst/>
          <a:ahLst/>
          <a:cxnLst/>
          <a:rect l="0" t="0" r="0" b="0"/>
          <a:pathLst>
            <a:path>
              <a:moveTo>
                <a:pt x="0" y="0"/>
              </a:moveTo>
              <a:lnTo>
                <a:pt x="100463" y="0"/>
              </a:lnTo>
              <a:lnTo>
                <a:pt x="100463" y="304594"/>
              </a:lnTo>
              <a:lnTo>
                <a:pt x="200926" y="304594"/>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305047" y="1549212"/>
        <a:ext cx="0" cy="0"/>
      </dsp:txXfrm>
    </dsp:sp>
    <dsp:sp modelId="{0B3A1066-AE07-4FB8-8339-4D84ACC9662F}">
      <dsp:nvSpPr>
        <dsp:cNvPr id="0" name=""/>
        <dsp:cNvSpPr/>
      </dsp:nvSpPr>
      <dsp:spPr>
        <a:xfrm>
          <a:off x="7468448" y="1025233"/>
          <a:ext cx="157648" cy="91440"/>
        </a:xfrm>
        <a:custGeom>
          <a:avLst/>
          <a:gdLst/>
          <a:ahLst/>
          <a:cxnLst/>
          <a:rect l="0" t="0" r="0" b="0"/>
          <a:pathLst>
            <a:path>
              <a:moveTo>
                <a:pt x="0" y="45720"/>
              </a:moveTo>
              <a:lnTo>
                <a:pt x="78824" y="45720"/>
              </a:lnTo>
              <a:lnTo>
                <a:pt x="78824" y="45724"/>
              </a:lnTo>
              <a:lnTo>
                <a:pt x="157648" y="45724"/>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solidFill>
              <a:sysClr val="windowText" lastClr="000000">
                <a:hueOff val="0"/>
                <a:satOff val="0"/>
                <a:lumOff val="0"/>
                <a:alphaOff val="0"/>
              </a:sysClr>
            </a:solidFill>
            <a:latin typeface="Aptos" panose="02110004020202020204"/>
            <a:ea typeface="+mn-ea"/>
            <a:cs typeface="+mn-cs"/>
          </a:endParaRPr>
        </a:p>
      </dsp:txBody>
      <dsp:txXfrm>
        <a:off x="7543331" y="1067012"/>
        <a:ext cx="0" cy="0"/>
      </dsp:txXfrm>
    </dsp:sp>
    <dsp:sp modelId="{BD85CEDA-A011-4A61-969B-94693CCDA0C2}">
      <dsp:nvSpPr>
        <dsp:cNvPr id="0" name=""/>
        <dsp:cNvSpPr/>
      </dsp:nvSpPr>
      <dsp:spPr>
        <a:xfrm>
          <a:off x="5851227" y="1025233"/>
          <a:ext cx="180597" cy="91440"/>
        </a:xfrm>
        <a:custGeom>
          <a:avLst/>
          <a:gdLst/>
          <a:ahLst/>
          <a:cxnLst/>
          <a:rect l="0" t="0" r="0" b="0"/>
          <a:pathLst>
            <a:path>
              <a:moveTo>
                <a:pt x="0" y="45720"/>
              </a:moveTo>
              <a:lnTo>
                <a:pt x="180597" y="4572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5937011" y="1066439"/>
        <a:ext cx="0" cy="0"/>
      </dsp:txXfrm>
    </dsp:sp>
    <dsp:sp modelId="{D7555E89-09D9-4856-8EB9-CB3626A39CA9}">
      <dsp:nvSpPr>
        <dsp:cNvPr id="0" name=""/>
        <dsp:cNvSpPr/>
      </dsp:nvSpPr>
      <dsp:spPr>
        <a:xfrm>
          <a:off x="4213706" y="1070953"/>
          <a:ext cx="200897" cy="335083"/>
        </a:xfrm>
        <a:custGeom>
          <a:avLst/>
          <a:gdLst/>
          <a:ahLst/>
          <a:cxnLst/>
          <a:rect l="0" t="0" r="0" b="0"/>
          <a:pathLst>
            <a:path>
              <a:moveTo>
                <a:pt x="0" y="335083"/>
              </a:moveTo>
              <a:lnTo>
                <a:pt x="100448" y="335083"/>
              </a:lnTo>
              <a:lnTo>
                <a:pt x="100448" y="0"/>
              </a:lnTo>
              <a:lnTo>
                <a:pt x="200897" y="0"/>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4304388" y="1228728"/>
        <a:ext cx="0" cy="0"/>
      </dsp:txXfrm>
    </dsp:sp>
    <dsp:sp modelId="{943393AA-CD6D-4122-9EEE-16472B2BE8B7}">
      <dsp:nvSpPr>
        <dsp:cNvPr id="0" name=""/>
        <dsp:cNvSpPr/>
      </dsp:nvSpPr>
      <dsp:spPr>
        <a:xfrm>
          <a:off x="2559363" y="1358889"/>
          <a:ext cx="217720" cy="91440"/>
        </a:xfrm>
        <a:custGeom>
          <a:avLst/>
          <a:gdLst/>
          <a:ahLst/>
          <a:cxnLst/>
          <a:rect l="0" t="0" r="0" b="0"/>
          <a:pathLst>
            <a:path>
              <a:moveTo>
                <a:pt x="0" y="45720"/>
              </a:moveTo>
              <a:lnTo>
                <a:pt x="108860" y="45720"/>
              </a:lnTo>
              <a:lnTo>
                <a:pt x="108860" y="47147"/>
              </a:lnTo>
              <a:lnTo>
                <a:pt x="217720" y="47147"/>
              </a:lnTo>
            </a:path>
          </a:pathLst>
        </a:custGeom>
        <a:no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662780" y="1399166"/>
        <a:ext cx="0" cy="0"/>
      </dsp:txXfrm>
    </dsp:sp>
    <dsp:sp modelId="{5090DE17-3991-41C9-9D68-2158269DF884}">
      <dsp:nvSpPr>
        <dsp:cNvPr id="0" name=""/>
        <dsp:cNvSpPr/>
      </dsp:nvSpPr>
      <dsp:spPr>
        <a:xfrm>
          <a:off x="440488" y="1404609"/>
          <a:ext cx="682252" cy="932106"/>
        </a:xfrm>
        <a:custGeom>
          <a:avLst/>
          <a:gdLst/>
          <a:ahLst/>
          <a:cxnLst/>
          <a:rect l="0" t="0" r="0" b="0"/>
          <a:pathLst>
            <a:path>
              <a:moveTo>
                <a:pt x="0" y="932106"/>
              </a:moveTo>
              <a:lnTo>
                <a:pt x="341126" y="932106"/>
              </a:lnTo>
              <a:lnTo>
                <a:pt x="341126" y="0"/>
              </a:lnTo>
              <a:lnTo>
                <a:pt x="682252" y="0"/>
              </a:lnTo>
            </a:path>
          </a:pathLst>
        </a:custGeom>
        <a:noFill/>
        <a:ln w="1905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00050">
            <a:lnSpc>
              <a:spcPct val="90000"/>
            </a:lnSpc>
            <a:spcBef>
              <a:spcPct val="0"/>
            </a:spcBef>
            <a:spcAft>
              <a:spcPct val="35000"/>
            </a:spcAft>
            <a:buNone/>
          </a:pP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752736" y="1841785"/>
        <a:ext cx="0" cy="0"/>
      </dsp:txXfrm>
    </dsp:sp>
    <dsp:sp modelId="{942F7A28-F28C-48C1-BB86-DCF00F5F37B2}">
      <dsp:nvSpPr>
        <dsp:cNvPr id="0" name=""/>
        <dsp:cNvSpPr/>
      </dsp:nvSpPr>
      <dsp:spPr>
        <a:xfrm>
          <a:off x="-312079" y="2117718"/>
          <a:ext cx="1067139" cy="437994"/>
        </a:xfrm>
        <a:prstGeom prst="rect">
          <a:avLst/>
        </a:prstGeom>
        <a:solidFill>
          <a:srgbClr val="E97132">
            <a:lumMod val="60000"/>
            <a:lumOff val="40000"/>
          </a:srgbClr>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Een leerling heeft medische zorg nodig*</a:t>
          </a:r>
        </a:p>
      </dsp:txBody>
      <dsp:txXfrm>
        <a:off x="-312079" y="2117718"/>
        <a:ext cx="1067139" cy="437994"/>
      </dsp:txXfrm>
    </dsp:sp>
    <dsp:sp modelId="{AC3832E6-243C-4C56-B84A-C1EBCCD7574E}">
      <dsp:nvSpPr>
        <dsp:cNvPr id="0" name=""/>
        <dsp:cNvSpPr/>
      </dsp:nvSpPr>
      <dsp:spPr>
        <a:xfrm>
          <a:off x="1122740" y="1185612"/>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is een verklaring medisch handelen aanwezig </a:t>
          </a:r>
        </a:p>
      </dsp:txBody>
      <dsp:txXfrm>
        <a:off x="1122740" y="1185612"/>
        <a:ext cx="1436623" cy="437994"/>
      </dsp:txXfrm>
    </dsp:sp>
    <dsp:sp modelId="{DE422620-25B3-4098-8FF2-3F237B9454DD}">
      <dsp:nvSpPr>
        <dsp:cNvPr id="0" name=""/>
        <dsp:cNvSpPr/>
      </dsp:nvSpPr>
      <dsp:spPr>
        <a:xfrm>
          <a:off x="2777083" y="1187040"/>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 </a:t>
          </a:r>
        </a:p>
      </dsp:txBody>
      <dsp:txXfrm>
        <a:off x="2777083" y="1187040"/>
        <a:ext cx="1436623" cy="437994"/>
      </dsp:txXfrm>
    </dsp:sp>
    <dsp:sp modelId="{28B67F54-12C0-41FE-860F-EF11AE8CBC2B}">
      <dsp:nvSpPr>
        <dsp:cNvPr id="0" name=""/>
        <dsp:cNvSpPr/>
      </dsp:nvSpPr>
      <dsp:spPr>
        <a:xfrm>
          <a:off x="4414604" y="851956"/>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kan conform de instructies gehandeld worden</a:t>
          </a:r>
        </a:p>
      </dsp:txBody>
      <dsp:txXfrm>
        <a:off x="4414604" y="851956"/>
        <a:ext cx="1436623" cy="437994"/>
      </dsp:txXfrm>
    </dsp:sp>
    <dsp:sp modelId="{7189F4BA-046F-45B5-A71C-9146BBB744CD}">
      <dsp:nvSpPr>
        <dsp:cNvPr id="0" name=""/>
        <dsp:cNvSpPr/>
      </dsp:nvSpPr>
      <dsp:spPr>
        <a:xfrm>
          <a:off x="6031825" y="841111"/>
          <a:ext cx="1436623" cy="45968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handelt conform de instructies</a:t>
          </a:r>
        </a:p>
      </dsp:txBody>
      <dsp:txXfrm>
        <a:off x="6031825" y="841111"/>
        <a:ext cx="1436623" cy="459684"/>
      </dsp:txXfrm>
    </dsp:sp>
    <dsp:sp modelId="{F0FE7EF2-2EE8-4785-A070-A574F73B5426}">
      <dsp:nvSpPr>
        <dsp:cNvPr id="0" name=""/>
        <dsp:cNvSpPr/>
      </dsp:nvSpPr>
      <dsp:spPr>
        <a:xfrm>
          <a:off x="7626096" y="851960"/>
          <a:ext cx="1436623" cy="437994"/>
        </a:xfrm>
        <a:prstGeom prst="rect">
          <a:avLst/>
        </a:prstGeom>
        <a:solidFill>
          <a:srgbClr val="00B0F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Aanvullende instructies van de BHV worden opgevolgd</a:t>
          </a:r>
        </a:p>
      </dsp:txBody>
      <dsp:txXfrm>
        <a:off x="7626096" y="851960"/>
        <a:ext cx="1436623" cy="437994"/>
      </dsp:txXfrm>
    </dsp:sp>
    <dsp:sp modelId="{FCCA3671-295B-4507-A5C8-554FF8649419}">
      <dsp:nvSpPr>
        <dsp:cNvPr id="0" name=""/>
        <dsp:cNvSpPr/>
      </dsp:nvSpPr>
      <dsp:spPr>
        <a:xfrm>
          <a:off x="4414632" y="1491634"/>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kan niet conform de instructies gehandeld worden</a:t>
          </a:r>
        </a:p>
      </dsp:txBody>
      <dsp:txXfrm>
        <a:off x="4414632" y="1491634"/>
        <a:ext cx="1436623" cy="437994"/>
      </dsp:txXfrm>
    </dsp:sp>
    <dsp:sp modelId="{00F7ECD7-B638-4B09-95FF-DE71782E420D}">
      <dsp:nvSpPr>
        <dsp:cNvPr id="0" name=""/>
        <dsp:cNvSpPr/>
      </dsp:nvSpPr>
      <dsp:spPr>
        <a:xfrm>
          <a:off x="6026753" y="1491630"/>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6026753" y="1491630"/>
        <a:ext cx="1436623" cy="437994"/>
      </dsp:txXfrm>
    </dsp:sp>
    <dsp:sp modelId="{019D2BB6-0408-40A9-BEE4-C507C1C7D268}">
      <dsp:nvSpPr>
        <dsp:cNvPr id="0" name=""/>
        <dsp:cNvSpPr/>
      </dsp:nvSpPr>
      <dsp:spPr>
        <a:xfrm>
          <a:off x="1120571" y="2108896"/>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is geen verklaring medisch handelen aanwezig</a:t>
          </a:r>
        </a:p>
      </dsp:txBody>
      <dsp:txXfrm>
        <a:off x="1120571" y="2108896"/>
        <a:ext cx="1436623" cy="437994"/>
      </dsp:txXfrm>
    </dsp:sp>
    <dsp:sp modelId="{2BE1ADF1-0341-454B-9F7A-EEABCEA372B3}">
      <dsp:nvSpPr>
        <dsp:cNvPr id="0" name=""/>
        <dsp:cNvSpPr/>
      </dsp:nvSpPr>
      <dsp:spPr>
        <a:xfrm>
          <a:off x="2777083" y="2110289"/>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a:t>
          </a:r>
          <a:r>
            <a:rPr lang="nl-NL" sz="900" kern="1200" baseline="0">
              <a:solidFill>
                <a:sysClr val="windowText" lastClr="000000">
                  <a:hueOff val="0"/>
                  <a:satOff val="0"/>
                  <a:lumOff val="0"/>
                  <a:alphaOff val="0"/>
                </a:sysClr>
              </a:solidFill>
              <a:latin typeface="Encode Sans" panose="02000000000000000000" pitchFamily="2" charset="0"/>
              <a:ea typeface="+mn-ea"/>
              <a:cs typeface="+mn-cs"/>
            </a:rPr>
            <a:t> BHV wordt gebeld</a:t>
          </a:r>
          <a:endParaRPr lang="nl-NL" sz="900" kern="1200">
            <a:solidFill>
              <a:sysClr val="windowText" lastClr="000000">
                <a:hueOff val="0"/>
                <a:satOff val="0"/>
                <a:lumOff val="0"/>
                <a:alphaOff val="0"/>
              </a:sysClr>
            </a:solidFill>
            <a:latin typeface="Encode Sans" panose="02000000000000000000" pitchFamily="2" charset="0"/>
            <a:ea typeface="+mn-ea"/>
            <a:cs typeface="+mn-cs"/>
          </a:endParaRPr>
        </a:p>
      </dsp:txBody>
      <dsp:txXfrm>
        <a:off x="2777083" y="2110289"/>
        <a:ext cx="1436623" cy="437994"/>
      </dsp:txXfrm>
    </dsp:sp>
    <dsp:sp modelId="{FD5A2E4F-447F-460A-844D-604AE2B79C60}">
      <dsp:nvSpPr>
        <dsp:cNvPr id="0" name=""/>
        <dsp:cNvSpPr/>
      </dsp:nvSpPr>
      <dsp:spPr>
        <a:xfrm>
          <a:off x="4419704" y="2110293"/>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4419704" y="2110293"/>
        <a:ext cx="1436623" cy="437994"/>
      </dsp:txXfrm>
    </dsp:sp>
    <dsp:sp modelId="{E458E84F-6009-47D8-AF94-5656F8C3A6E3}">
      <dsp:nvSpPr>
        <dsp:cNvPr id="0" name=""/>
        <dsp:cNvSpPr/>
      </dsp:nvSpPr>
      <dsp:spPr>
        <a:xfrm>
          <a:off x="1123516" y="3052613"/>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Er is sprake van een acute (nood)situatie</a:t>
          </a:r>
        </a:p>
      </dsp:txBody>
      <dsp:txXfrm>
        <a:off x="1123516" y="3052613"/>
        <a:ext cx="1436623" cy="437994"/>
      </dsp:txXfrm>
    </dsp:sp>
    <dsp:sp modelId="{F0AA3C48-6F36-4444-8AA3-39E48E3D152C}">
      <dsp:nvSpPr>
        <dsp:cNvPr id="0" name=""/>
        <dsp:cNvSpPr/>
      </dsp:nvSpPr>
      <dsp:spPr>
        <a:xfrm>
          <a:off x="2766926" y="2744203"/>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a:t>
          </a:r>
        </a:p>
      </dsp:txBody>
      <dsp:txXfrm>
        <a:off x="2766926" y="2744203"/>
        <a:ext cx="1436623" cy="437994"/>
      </dsp:txXfrm>
    </dsp:sp>
    <dsp:sp modelId="{5DE935F8-0827-443E-BF7F-3DBBCBDD136F}">
      <dsp:nvSpPr>
        <dsp:cNvPr id="0" name=""/>
        <dsp:cNvSpPr/>
      </dsp:nvSpPr>
      <dsp:spPr>
        <a:xfrm>
          <a:off x="4440046" y="2744203"/>
          <a:ext cx="1436623" cy="437994"/>
        </a:xfrm>
        <a:prstGeom prst="rect">
          <a:avLst/>
        </a:prstGeom>
        <a:solidFill>
          <a:srgbClr val="FFC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4440046" y="2744203"/>
        <a:ext cx="1436623" cy="437994"/>
      </dsp:txXfrm>
    </dsp:sp>
    <dsp:sp modelId="{6BF1E196-B33D-4357-AF85-CA31C1DE5F64}">
      <dsp:nvSpPr>
        <dsp:cNvPr id="0" name=""/>
        <dsp:cNvSpPr/>
      </dsp:nvSpPr>
      <dsp:spPr>
        <a:xfrm>
          <a:off x="2772012" y="3367943"/>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112 wordt gebeld</a:t>
          </a:r>
        </a:p>
      </dsp:txBody>
      <dsp:txXfrm>
        <a:off x="2772012" y="3367943"/>
        <a:ext cx="1436623" cy="437994"/>
      </dsp:txXfrm>
    </dsp:sp>
    <dsp:sp modelId="{D29D688F-0749-4B45-BEEC-E61DFEB0C5E4}">
      <dsp:nvSpPr>
        <dsp:cNvPr id="0" name=""/>
        <dsp:cNvSpPr/>
      </dsp:nvSpPr>
      <dsp:spPr>
        <a:xfrm>
          <a:off x="4450203" y="3367947"/>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BHV wordt gebeld (Dit is verplicht als 112 wordt gebeld!)</a:t>
          </a:r>
        </a:p>
      </dsp:txBody>
      <dsp:txXfrm>
        <a:off x="4450203" y="3367947"/>
        <a:ext cx="1436623" cy="437994"/>
      </dsp:txXfrm>
    </dsp:sp>
    <dsp:sp modelId="{05830363-3FC4-4FBF-A16F-49870A0D42C2}">
      <dsp:nvSpPr>
        <dsp:cNvPr id="0" name=""/>
        <dsp:cNvSpPr/>
      </dsp:nvSpPr>
      <dsp:spPr>
        <a:xfrm>
          <a:off x="6062339" y="3367939"/>
          <a:ext cx="1436623" cy="437994"/>
        </a:xfrm>
        <a:prstGeom prst="rect">
          <a:avLst/>
        </a:prstGeom>
        <a:solidFill>
          <a:srgbClr val="FF0000"/>
        </a:solidFill>
        <a:ln w="1905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solidFill>
                <a:sysClr val="windowText" lastClr="000000">
                  <a:hueOff val="0"/>
                  <a:satOff val="0"/>
                  <a:lumOff val="0"/>
                  <a:alphaOff val="0"/>
                </a:sysClr>
              </a:solidFill>
              <a:latin typeface="Encode Sans" panose="02000000000000000000" pitchFamily="2" charset="0"/>
              <a:ea typeface="+mn-ea"/>
              <a:cs typeface="+mn-cs"/>
            </a:rPr>
            <a:t>De instructies van de BHV worden opgevolgd</a:t>
          </a:r>
        </a:p>
      </dsp:txBody>
      <dsp:txXfrm>
        <a:off x="6062339" y="3367939"/>
        <a:ext cx="1436623" cy="43799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D05D61B-EFDC-FC4D-9C19-E111AF0D4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briefpapier (2)</Template>
  <TotalTime>7</TotalTime>
  <Pages>10</Pages>
  <Words>1132</Words>
  <Characters>6230</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 Scherpenisse</dc:creator>
  <cp:keywords/>
  <dc:description/>
  <cp:lastModifiedBy>J.D. Scherpenisse</cp:lastModifiedBy>
  <cp:revision>2</cp:revision>
  <dcterms:created xsi:type="dcterms:W3CDTF">2026-06-23T08:02:00Z</dcterms:created>
  <dcterms:modified xsi:type="dcterms:W3CDTF">2026-06-23T18:10:00Z</dcterms:modified>
</cp:coreProperties>
</file>